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E2A" w:rsidRDefault="00FC0B40" w:rsidP="003B7DB2">
      <w:pPr>
        <w:pStyle w:val="NoSpacing"/>
        <w:ind w:left="-142" w:right="-307"/>
        <w:jc w:val="center"/>
        <w:rPr>
          <w:rStyle w:val="Emphasis"/>
          <w:b/>
          <w:i w:val="0"/>
          <w:color w:val="1F497D" w:themeColor="text2"/>
          <w:sz w:val="40"/>
        </w:rPr>
      </w:pPr>
      <w:r>
        <w:rPr>
          <w:rStyle w:val="Emphasis"/>
          <w:b/>
          <w:i w:val="0"/>
          <w:color w:val="1F497D" w:themeColor="text2"/>
          <w:sz w:val="40"/>
        </w:rPr>
        <w:t>MML GATHERING 2018</w:t>
      </w:r>
    </w:p>
    <w:p w:rsidR="00740F09" w:rsidRPr="00740F09" w:rsidRDefault="00740F09" w:rsidP="003B7DB2">
      <w:pPr>
        <w:pStyle w:val="NoSpacing"/>
        <w:ind w:left="-142" w:right="-307"/>
        <w:jc w:val="center"/>
        <w:rPr>
          <w:rStyle w:val="Emphasis"/>
          <w:b/>
          <w:i w:val="0"/>
          <w:color w:val="1F497D" w:themeColor="text2"/>
          <w:sz w:val="20"/>
          <w:szCs w:val="20"/>
        </w:rPr>
      </w:pPr>
    </w:p>
    <w:p w:rsidR="00000B90" w:rsidRDefault="00C54D33" w:rsidP="003B7DB2">
      <w:pPr>
        <w:pStyle w:val="NoSpacing"/>
        <w:ind w:left="-142" w:right="-307"/>
        <w:jc w:val="center"/>
        <w:rPr>
          <w:rStyle w:val="Emphasis"/>
          <w:b/>
          <w:color w:val="1F497D" w:themeColor="text2"/>
          <w:sz w:val="28"/>
        </w:rPr>
      </w:pPr>
      <w:r>
        <w:rPr>
          <w:rStyle w:val="Emphasis"/>
          <w:b/>
          <w:color w:val="1F497D" w:themeColor="text2"/>
          <w:sz w:val="28"/>
        </w:rPr>
        <w:t>1</w:t>
      </w:r>
      <w:r w:rsidR="003B7DB2">
        <w:rPr>
          <w:rStyle w:val="Emphasis"/>
          <w:b/>
          <w:color w:val="1F497D" w:themeColor="text2"/>
          <w:sz w:val="28"/>
        </w:rPr>
        <w:t>0</w:t>
      </w:r>
      <w:r>
        <w:rPr>
          <w:rStyle w:val="Emphasis"/>
          <w:b/>
          <w:color w:val="1F497D" w:themeColor="text2"/>
          <w:sz w:val="28"/>
        </w:rPr>
        <w:t>:</w:t>
      </w:r>
      <w:r w:rsidR="003B7DB2">
        <w:rPr>
          <w:rStyle w:val="Emphasis"/>
          <w:b/>
          <w:color w:val="1F497D" w:themeColor="text2"/>
          <w:sz w:val="28"/>
        </w:rPr>
        <w:t>3</w:t>
      </w:r>
      <w:r>
        <w:rPr>
          <w:rStyle w:val="Emphasis"/>
          <w:b/>
          <w:color w:val="1F497D" w:themeColor="text2"/>
          <w:sz w:val="28"/>
        </w:rPr>
        <w:t>0am</w:t>
      </w:r>
      <w:r w:rsidR="00000B90" w:rsidRPr="00740F09">
        <w:rPr>
          <w:rStyle w:val="Emphasis"/>
          <w:b/>
          <w:color w:val="1F497D" w:themeColor="text2"/>
          <w:sz w:val="28"/>
        </w:rPr>
        <w:t xml:space="preserve"> </w:t>
      </w:r>
      <w:r w:rsidR="00FC0B40">
        <w:rPr>
          <w:rStyle w:val="Emphasis"/>
          <w:b/>
          <w:color w:val="1F497D" w:themeColor="text2"/>
          <w:sz w:val="28"/>
        </w:rPr>
        <w:t>Monday 6 August 2018</w:t>
      </w:r>
      <w:r w:rsidR="00000B90" w:rsidRPr="00740F09">
        <w:rPr>
          <w:rStyle w:val="Emphasis"/>
          <w:b/>
          <w:color w:val="1F497D" w:themeColor="text2"/>
          <w:sz w:val="28"/>
        </w:rPr>
        <w:t xml:space="preserve"> </w:t>
      </w:r>
      <w:r w:rsidR="00740F09" w:rsidRPr="00740F09">
        <w:rPr>
          <w:rStyle w:val="Emphasis"/>
          <w:b/>
          <w:color w:val="1F497D" w:themeColor="text2"/>
          <w:sz w:val="28"/>
        </w:rPr>
        <w:t>–</w:t>
      </w:r>
      <w:r w:rsidR="00000B90" w:rsidRPr="00740F09">
        <w:rPr>
          <w:rStyle w:val="Emphasis"/>
          <w:b/>
          <w:color w:val="1F497D" w:themeColor="text2"/>
          <w:sz w:val="28"/>
        </w:rPr>
        <w:t xml:space="preserve"> </w:t>
      </w:r>
      <w:r w:rsidR="003B7DB2">
        <w:rPr>
          <w:rStyle w:val="Emphasis"/>
          <w:b/>
          <w:color w:val="1F497D" w:themeColor="text2"/>
          <w:sz w:val="28"/>
        </w:rPr>
        <w:t>3</w:t>
      </w:r>
      <w:r>
        <w:rPr>
          <w:rStyle w:val="Emphasis"/>
          <w:b/>
          <w:color w:val="1F497D" w:themeColor="text2"/>
          <w:sz w:val="28"/>
        </w:rPr>
        <w:t>:30pm</w:t>
      </w:r>
      <w:r w:rsidR="00000B90" w:rsidRPr="00740F09">
        <w:rPr>
          <w:rStyle w:val="Emphasis"/>
          <w:b/>
          <w:color w:val="1F497D" w:themeColor="text2"/>
          <w:sz w:val="28"/>
        </w:rPr>
        <w:t xml:space="preserve"> </w:t>
      </w:r>
      <w:r w:rsidR="00FC0B40">
        <w:rPr>
          <w:rStyle w:val="Emphasis"/>
          <w:b/>
          <w:color w:val="1F497D" w:themeColor="text2"/>
          <w:sz w:val="28"/>
        </w:rPr>
        <w:t>Tuesday 7 August 2018</w:t>
      </w:r>
    </w:p>
    <w:p w:rsidR="00740F09" w:rsidRPr="00740F09" w:rsidRDefault="00740F09" w:rsidP="003B7DB2">
      <w:pPr>
        <w:pStyle w:val="NoSpacing"/>
        <w:ind w:left="-142" w:right="-307"/>
        <w:jc w:val="center"/>
        <w:rPr>
          <w:rStyle w:val="Emphasis"/>
          <w:b/>
          <w:color w:val="1F497D" w:themeColor="text2"/>
          <w:sz w:val="20"/>
          <w:szCs w:val="20"/>
        </w:rPr>
      </w:pPr>
    </w:p>
    <w:p w:rsidR="00447185" w:rsidRPr="00740F09" w:rsidRDefault="004528EA" w:rsidP="003B7DB2">
      <w:pPr>
        <w:pStyle w:val="NoSpacing"/>
        <w:ind w:left="-142" w:right="-307"/>
        <w:jc w:val="center"/>
        <w:rPr>
          <w:rStyle w:val="Emphasis"/>
          <w:b/>
          <w:color w:val="1F497D" w:themeColor="text2"/>
          <w:sz w:val="28"/>
        </w:rPr>
      </w:pPr>
      <w:r w:rsidRPr="00740F09">
        <w:rPr>
          <w:rStyle w:val="Emphasis"/>
          <w:b/>
          <w:color w:val="1F497D" w:themeColor="text2"/>
          <w:sz w:val="28"/>
        </w:rPr>
        <w:t xml:space="preserve">RYDGES SYDNEY-CENTRAL </w:t>
      </w:r>
    </w:p>
    <w:p w:rsidR="00000B90" w:rsidRPr="00740F09" w:rsidRDefault="004528EA" w:rsidP="003B7DB2">
      <w:pPr>
        <w:pStyle w:val="NoSpacing"/>
        <w:ind w:left="-142" w:right="-307"/>
        <w:jc w:val="center"/>
        <w:rPr>
          <w:rStyle w:val="Emphasis"/>
          <w:b/>
          <w:color w:val="1F497D" w:themeColor="text2"/>
          <w:sz w:val="28"/>
        </w:rPr>
      </w:pPr>
      <w:r w:rsidRPr="00740F09">
        <w:rPr>
          <w:rStyle w:val="Emphasis"/>
          <w:b/>
          <w:color w:val="1F497D" w:themeColor="text2"/>
          <w:sz w:val="28"/>
        </w:rPr>
        <w:t>28 ALBION STREET, SURRY HILLS NSW 2040</w:t>
      </w:r>
    </w:p>
    <w:p w:rsidR="00FC0B40" w:rsidRDefault="00FC0B40" w:rsidP="003B7DB2">
      <w:pPr>
        <w:spacing w:after="0" w:line="240" w:lineRule="auto"/>
        <w:ind w:left="-142" w:right="-307"/>
        <w:jc w:val="center"/>
        <w:rPr>
          <w:b/>
          <w:color w:val="1F497D" w:themeColor="text2"/>
          <w:sz w:val="36"/>
          <w:highlight w:val="yellow"/>
        </w:rPr>
      </w:pPr>
    </w:p>
    <w:p w:rsidR="00000B90" w:rsidRPr="00740F09" w:rsidRDefault="00000B90" w:rsidP="003B7DB2">
      <w:pPr>
        <w:spacing w:after="0"/>
        <w:ind w:left="-142" w:right="-307"/>
        <w:jc w:val="center"/>
        <w:rPr>
          <w:b/>
          <w:color w:val="1F497D" w:themeColor="text2"/>
          <w:sz w:val="20"/>
          <w:szCs w:val="20"/>
        </w:rPr>
      </w:pPr>
      <w:r w:rsidRPr="00FC0B40">
        <w:rPr>
          <w:b/>
          <w:color w:val="1F497D" w:themeColor="text2"/>
          <w:sz w:val="36"/>
          <w:highlight w:val="green"/>
        </w:rPr>
        <w:t>REGISTRATION</w:t>
      </w:r>
      <w:r w:rsidR="00C1584E" w:rsidRPr="00FC0B40">
        <w:rPr>
          <w:b/>
          <w:color w:val="1F497D" w:themeColor="text2"/>
          <w:sz w:val="36"/>
          <w:highlight w:val="green"/>
        </w:rPr>
        <w:t xml:space="preserve"> FORM</w:t>
      </w:r>
      <w:r w:rsidR="00CE6C86" w:rsidRPr="006F1C28">
        <w:rPr>
          <w:b/>
          <w:color w:val="1F497D" w:themeColor="text2"/>
          <w:sz w:val="28"/>
        </w:rPr>
        <w:br/>
      </w:r>
    </w:p>
    <w:p w:rsidR="00CE6C86" w:rsidRPr="006F1C28" w:rsidRDefault="00CE6C86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  <w:sz w:val="28"/>
        </w:rPr>
        <w:tab/>
      </w:r>
      <w:r w:rsidRPr="006F1C28">
        <w:rPr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E186FB" wp14:editId="6A04326F">
                <wp:simplePos x="0" y="0"/>
                <wp:positionH relativeFrom="column">
                  <wp:posOffset>190500</wp:posOffset>
                </wp:positionH>
                <wp:positionV relativeFrom="paragraph">
                  <wp:posOffset>342900</wp:posOffset>
                </wp:positionV>
                <wp:extent cx="342900" cy="228600"/>
                <wp:effectExtent l="9525" t="9525" r="9525" b="9525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5pt;margin-top:27pt;width:27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"/>
            </w:pict>
          </mc:Fallback>
        </mc:AlternateContent>
      </w:r>
      <w:r w:rsidRPr="006F1C28">
        <w:rPr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0FB1B4" wp14:editId="7B211703">
                <wp:simplePos x="0" y="0"/>
                <wp:positionH relativeFrom="column">
                  <wp:posOffset>190500</wp:posOffset>
                </wp:positionH>
                <wp:positionV relativeFrom="paragraph">
                  <wp:posOffset>12700</wp:posOffset>
                </wp:positionV>
                <wp:extent cx="342900" cy="228600"/>
                <wp:effectExtent l="9525" t="12700" r="9525" b="6350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5pt;margin-top:1pt;width:27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"/>
            </w:pict>
          </mc:Fallback>
        </mc:AlternateContent>
      </w:r>
      <w:r w:rsidRPr="006F1C28">
        <w:rPr>
          <w:b/>
          <w:color w:val="1F497D" w:themeColor="text2"/>
        </w:rPr>
        <w:t xml:space="preserve">YES </w:t>
      </w:r>
      <w:r w:rsidRPr="006F1C28">
        <w:rPr>
          <w:color w:val="1F497D" w:themeColor="text2"/>
          <w:sz w:val="28"/>
        </w:rPr>
        <w:tab/>
        <w:t xml:space="preserve"> </w:t>
      </w:r>
      <w:r w:rsidRPr="006F1C28">
        <w:rPr>
          <w:color w:val="1F497D" w:themeColor="text2"/>
          <w:sz w:val="28"/>
        </w:rPr>
        <w:tab/>
      </w:r>
      <w:r w:rsidRPr="006F1C28">
        <w:rPr>
          <w:color w:val="1F497D" w:themeColor="text2"/>
        </w:rPr>
        <w:t xml:space="preserve">I will be attending the MML gathering in </w:t>
      </w:r>
      <w:r w:rsidR="00FC0B40">
        <w:rPr>
          <w:color w:val="1F497D" w:themeColor="text2"/>
        </w:rPr>
        <w:t>August 2018</w:t>
      </w:r>
    </w:p>
    <w:p w:rsidR="00CE6C86" w:rsidRPr="006F1C28" w:rsidRDefault="00CE6C86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ab/>
      </w:r>
      <w:r w:rsidRPr="006F1C28">
        <w:rPr>
          <w:b/>
          <w:color w:val="1F497D" w:themeColor="text2"/>
        </w:rPr>
        <w:t>NO</w:t>
      </w:r>
      <w:r w:rsidRPr="006F1C28">
        <w:rPr>
          <w:b/>
          <w:color w:val="1F497D" w:themeColor="text2"/>
        </w:rPr>
        <w:tab/>
        <w:t xml:space="preserve"> </w:t>
      </w:r>
      <w:r w:rsidRPr="006F1C28">
        <w:rPr>
          <w:color w:val="1F497D" w:themeColor="text2"/>
        </w:rPr>
        <w:tab/>
        <w:t xml:space="preserve">I will </w:t>
      </w:r>
      <w:r w:rsidRPr="006F1C28">
        <w:rPr>
          <w:b/>
          <w:color w:val="1F497D" w:themeColor="text2"/>
        </w:rPr>
        <w:t>NOT</w:t>
      </w:r>
      <w:r w:rsidRPr="006F1C28">
        <w:rPr>
          <w:color w:val="1F497D" w:themeColor="text2"/>
        </w:rPr>
        <w:t xml:space="preserve"> be attending the MML gathering</w:t>
      </w:r>
    </w:p>
    <w:p w:rsidR="00CE6C86" w:rsidRPr="00740F09" w:rsidRDefault="00CE6C86" w:rsidP="003B7DB2">
      <w:pPr>
        <w:spacing w:after="0"/>
        <w:ind w:left="-142" w:right="-307"/>
        <w:jc w:val="center"/>
        <w:rPr>
          <w:b/>
          <w:color w:val="1F497D" w:themeColor="text2"/>
          <w:sz w:val="20"/>
          <w:szCs w:val="20"/>
        </w:rPr>
      </w:pPr>
    </w:p>
    <w:p w:rsidR="0072593C" w:rsidRPr="006F1C28" w:rsidRDefault="008A14E8" w:rsidP="003B7DB2">
      <w:pPr>
        <w:ind w:left="-142" w:right="-307"/>
        <w:rPr>
          <w:b/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CB903" wp14:editId="2ED289B9">
                <wp:simplePos x="0" y="0"/>
                <wp:positionH relativeFrom="column">
                  <wp:align>center</wp:align>
                </wp:positionH>
                <wp:positionV relativeFrom="paragraph">
                  <wp:posOffset>7620</wp:posOffset>
                </wp:positionV>
                <wp:extent cx="6569498" cy="4170680"/>
                <wp:effectExtent l="0" t="0" r="22225" b="203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498" cy="417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635" w:rsidRPr="006F1C28" w:rsidRDefault="009B0635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:rsidR="009B0635" w:rsidRPr="006F1C28" w:rsidRDefault="003B7DB2" w:rsidP="003B7DB2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="009B0635" w:rsidRPr="006F1C28">
                              <w:rPr>
                                <w:color w:val="1F497D" w:themeColor="text2"/>
                              </w:rPr>
                              <w:t>Title</w:t>
                            </w:r>
                            <w:r w:rsidR="009B0635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 w:rsidR="009B0635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       </w:t>
                            </w:r>
                            <w:r w:rsidR="009B0635" w:rsidRPr="006F1C28">
                              <w:rPr>
                                <w:color w:val="1F497D" w:themeColor="text2"/>
                              </w:rPr>
                              <w:t>First Name</w:t>
                            </w:r>
                            <w:r>
                              <w:rPr>
                                <w:color w:val="1F497D" w:themeColor="text2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</w:rPr>
                              <w:tab/>
                              <w:t xml:space="preserve">            </w:t>
                            </w:r>
                            <w:r w:rsidR="00E95EF0" w:rsidRPr="006F1C28">
                              <w:rPr>
                                <w:color w:val="1F497D" w:themeColor="text2"/>
                              </w:rPr>
                              <w:t>Surname</w:t>
                            </w:r>
                          </w:p>
                          <w:p w:rsidR="00E95EF0" w:rsidRPr="006F1C28" w:rsidRDefault="00E95EF0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:rsidR="00E95EF0" w:rsidRPr="006F1C28" w:rsidRDefault="003B7DB2" w:rsidP="003B7DB2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="00E95EF0" w:rsidRPr="006F1C28">
                              <w:rPr>
                                <w:color w:val="1F497D" w:themeColor="text2"/>
                              </w:rPr>
                              <w:t>Preferred name [for name tag]</w:t>
                            </w:r>
                          </w:p>
                          <w:p w:rsidR="00E95EF0" w:rsidRPr="006F1C28" w:rsidRDefault="00E95EF0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:rsidR="00E95EF0" w:rsidRPr="006F1C28" w:rsidRDefault="003B7DB2" w:rsidP="003B7DB2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="00E95EF0" w:rsidRPr="006F1C28">
                              <w:rPr>
                                <w:color w:val="1F497D" w:themeColor="text2"/>
                              </w:rPr>
                              <w:t>Name of MML Ministry [for name tag]</w:t>
                            </w:r>
                          </w:p>
                          <w:p w:rsidR="0072593C" w:rsidRPr="006F1C28" w:rsidRDefault="0072593C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:rsidR="00E95EF0" w:rsidRPr="006F1C28" w:rsidRDefault="003B7DB2" w:rsidP="003B7DB2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>Postal address</w:t>
                            </w:r>
                          </w:p>
                          <w:p w:rsidR="0072593C" w:rsidRPr="006F1C28" w:rsidRDefault="0072593C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:rsidR="0072593C" w:rsidRPr="006F1C28" w:rsidRDefault="003B7DB2" w:rsidP="003B7DB2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>Email address</w:t>
                            </w:r>
                          </w:p>
                          <w:p w:rsidR="0072593C" w:rsidRPr="006F1C28" w:rsidRDefault="0072593C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:rsidR="0072593C" w:rsidRPr="006F1C28" w:rsidRDefault="003B7DB2" w:rsidP="003B7DB2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>Mobile phone</w:t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     </w:t>
                            </w:r>
                            <w:r w:rsidR="0072593C" w:rsidRPr="006F1C28">
                              <w:rPr>
                                <w:color w:val="1F497D" w:themeColor="text2"/>
                              </w:rPr>
                              <w:t>Telephone</w:t>
                            </w:r>
                          </w:p>
                          <w:p w:rsidR="00FD3CFB" w:rsidRPr="006F1C28" w:rsidRDefault="00FD3CFB" w:rsidP="003B7DB2">
                            <w:pPr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6F1C28"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="00991B2F" w:rsidRPr="006F1C28"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  <w:t>consent to the above details being circulated via the attendees list</w:t>
                            </w:r>
                          </w:p>
                          <w:p w:rsidR="00E95EF0" w:rsidRPr="006F1C28" w:rsidRDefault="00E95EF0" w:rsidP="003B7DB2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6pt;width:517.3pt;height:328.4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">
                <v:textbox>
                  <w:txbxContent>
                    <w:p w:rsidR="009B0635" w:rsidRPr="006F1C28" w:rsidRDefault="009B0635" w:rsidP="003B7DB2">
                      <w:pPr>
                        <w:rPr>
                          <w:color w:val="1F497D" w:themeColor="text2"/>
                        </w:rPr>
                      </w:pPr>
                    </w:p>
                    <w:p w:rsidR="009B0635" w:rsidRPr="006F1C28" w:rsidRDefault="003B7DB2" w:rsidP="003B7DB2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9B0635" w:rsidRPr="006F1C28">
                        <w:rPr>
                          <w:color w:val="1F497D" w:themeColor="text2"/>
                        </w:rPr>
                        <w:t>Title</w:t>
                      </w:r>
                      <w:r w:rsidR="009B0635" w:rsidRPr="006F1C28">
                        <w:rPr>
                          <w:color w:val="1F497D" w:themeColor="text2"/>
                        </w:rPr>
                        <w:tab/>
                      </w:r>
                      <w:r w:rsidR="009B0635" w:rsidRPr="006F1C28">
                        <w:rPr>
                          <w:color w:val="1F497D" w:themeColor="text2"/>
                        </w:rPr>
                        <w:tab/>
                      </w:r>
                      <w:r>
                        <w:rPr>
                          <w:color w:val="1F497D" w:themeColor="text2"/>
                        </w:rPr>
                        <w:t xml:space="preserve">        </w:t>
                      </w:r>
                      <w:r w:rsidR="009B0635" w:rsidRPr="006F1C28">
                        <w:rPr>
                          <w:color w:val="1F497D" w:themeColor="text2"/>
                        </w:rPr>
                        <w:t>First Name</w:t>
                      </w:r>
                      <w:r>
                        <w:rPr>
                          <w:color w:val="1F497D" w:themeColor="text2"/>
                        </w:rPr>
                        <w:tab/>
                      </w:r>
                      <w:r>
                        <w:rPr>
                          <w:color w:val="1F497D" w:themeColor="text2"/>
                        </w:rPr>
                        <w:tab/>
                      </w:r>
                      <w:r>
                        <w:rPr>
                          <w:color w:val="1F497D" w:themeColor="text2"/>
                        </w:rPr>
                        <w:tab/>
                      </w:r>
                      <w:r>
                        <w:rPr>
                          <w:color w:val="1F497D" w:themeColor="text2"/>
                        </w:rPr>
                        <w:tab/>
                        <w:t xml:space="preserve">            </w:t>
                      </w:r>
                      <w:r w:rsidR="00E95EF0" w:rsidRPr="006F1C28">
                        <w:rPr>
                          <w:color w:val="1F497D" w:themeColor="text2"/>
                        </w:rPr>
                        <w:t>Surname</w:t>
                      </w:r>
                    </w:p>
                    <w:p w:rsidR="00E95EF0" w:rsidRPr="006F1C28" w:rsidRDefault="00E95EF0" w:rsidP="003B7DB2">
                      <w:pPr>
                        <w:rPr>
                          <w:color w:val="1F497D" w:themeColor="text2"/>
                        </w:rPr>
                      </w:pPr>
                    </w:p>
                    <w:p w:rsidR="00E95EF0" w:rsidRPr="006F1C28" w:rsidRDefault="003B7DB2" w:rsidP="003B7DB2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E95EF0" w:rsidRPr="006F1C28">
                        <w:rPr>
                          <w:color w:val="1F497D" w:themeColor="text2"/>
                        </w:rPr>
                        <w:t>Preferred name [for name tag]</w:t>
                      </w:r>
                    </w:p>
                    <w:p w:rsidR="00E95EF0" w:rsidRPr="006F1C28" w:rsidRDefault="00E95EF0" w:rsidP="003B7DB2">
                      <w:pPr>
                        <w:rPr>
                          <w:color w:val="1F497D" w:themeColor="text2"/>
                        </w:rPr>
                      </w:pPr>
                    </w:p>
                    <w:p w:rsidR="00E95EF0" w:rsidRPr="006F1C28" w:rsidRDefault="003B7DB2" w:rsidP="003B7DB2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E95EF0" w:rsidRPr="006F1C28">
                        <w:rPr>
                          <w:color w:val="1F497D" w:themeColor="text2"/>
                        </w:rPr>
                        <w:t>Name of MML Ministry [for name tag]</w:t>
                      </w:r>
                    </w:p>
                    <w:p w:rsidR="0072593C" w:rsidRPr="006F1C28" w:rsidRDefault="0072593C" w:rsidP="003B7DB2">
                      <w:pPr>
                        <w:rPr>
                          <w:color w:val="1F497D" w:themeColor="text2"/>
                        </w:rPr>
                      </w:pPr>
                    </w:p>
                    <w:p w:rsidR="00E95EF0" w:rsidRPr="006F1C28" w:rsidRDefault="003B7DB2" w:rsidP="003B7DB2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72593C" w:rsidRPr="006F1C28">
                        <w:rPr>
                          <w:color w:val="1F497D" w:themeColor="text2"/>
                        </w:rPr>
                        <w:t>Postal address</w:t>
                      </w:r>
                    </w:p>
                    <w:p w:rsidR="0072593C" w:rsidRPr="006F1C28" w:rsidRDefault="0072593C" w:rsidP="003B7DB2">
                      <w:pPr>
                        <w:rPr>
                          <w:color w:val="1F497D" w:themeColor="text2"/>
                        </w:rPr>
                      </w:pPr>
                    </w:p>
                    <w:p w:rsidR="0072593C" w:rsidRPr="006F1C28" w:rsidRDefault="003B7DB2" w:rsidP="003B7DB2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72593C" w:rsidRPr="006F1C28">
                        <w:rPr>
                          <w:color w:val="1F497D" w:themeColor="text2"/>
                        </w:rPr>
                        <w:t>Email address</w:t>
                      </w:r>
                    </w:p>
                    <w:p w:rsidR="0072593C" w:rsidRPr="006F1C28" w:rsidRDefault="0072593C" w:rsidP="003B7DB2">
                      <w:pPr>
                        <w:rPr>
                          <w:color w:val="1F497D" w:themeColor="text2"/>
                        </w:rPr>
                      </w:pPr>
                    </w:p>
                    <w:p w:rsidR="0072593C" w:rsidRPr="006F1C28" w:rsidRDefault="003B7DB2" w:rsidP="003B7DB2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72593C" w:rsidRPr="006F1C28">
                        <w:rPr>
                          <w:color w:val="1F497D" w:themeColor="text2"/>
                        </w:rPr>
                        <w:t>Mobile phone</w:t>
                      </w:r>
                      <w:r w:rsidR="0072593C" w:rsidRPr="006F1C28">
                        <w:rPr>
                          <w:color w:val="1F497D" w:themeColor="text2"/>
                        </w:rPr>
                        <w:tab/>
                      </w:r>
                      <w:r w:rsidR="0072593C" w:rsidRPr="006F1C28">
                        <w:rPr>
                          <w:color w:val="1F497D" w:themeColor="text2"/>
                        </w:rPr>
                        <w:tab/>
                      </w:r>
                      <w:r w:rsidR="0072593C" w:rsidRPr="006F1C28">
                        <w:rPr>
                          <w:color w:val="1F497D" w:themeColor="text2"/>
                        </w:rPr>
                        <w:tab/>
                      </w:r>
                      <w:r w:rsidR="0072593C" w:rsidRPr="006F1C28">
                        <w:rPr>
                          <w:color w:val="1F497D" w:themeColor="text2"/>
                        </w:rPr>
                        <w:tab/>
                      </w:r>
                      <w:r w:rsidR="0072593C" w:rsidRPr="006F1C28">
                        <w:rPr>
                          <w:color w:val="1F497D" w:themeColor="text2"/>
                        </w:rPr>
                        <w:tab/>
                      </w:r>
                      <w:r w:rsidR="0072593C" w:rsidRPr="006F1C28">
                        <w:rPr>
                          <w:color w:val="1F497D" w:themeColor="text2"/>
                        </w:rPr>
                        <w:tab/>
                      </w:r>
                      <w:r>
                        <w:rPr>
                          <w:color w:val="1F497D" w:themeColor="text2"/>
                        </w:rPr>
                        <w:t xml:space="preserve">      </w:t>
                      </w:r>
                      <w:r w:rsidR="0072593C" w:rsidRPr="006F1C28">
                        <w:rPr>
                          <w:color w:val="1F497D" w:themeColor="text2"/>
                        </w:rPr>
                        <w:t>Telephone</w:t>
                      </w:r>
                    </w:p>
                    <w:p w:rsidR="00FD3CFB" w:rsidRPr="006F1C28" w:rsidRDefault="00FD3CFB" w:rsidP="003B7DB2">
                      <w:pPr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  <w:r w:rsidRPr="006F1C28">
                        <w:rPr>
                          <w:color w:val="1F497D" w:themeColor="text2"/>
                          <w:sz w:val="18"/>
                          <w:szCs w:val="18"/>
                        </w:rPr>
                        <w:t xml:space="preserve">I </w:t>
                      </w:r>
                      <w:r w:rsidR="00991B2F" w:rsidRPr="006F1C28">
                        <w:rPr>
                          <w:color w:val="1F497D" w:themeColor="text2"/>
                          <w:sz w:val="18"/>
                          <w:szCs w:val="18"/>
                        </w:rPr>
                        <w:t>consent to the above details being circulated via the attendees list</w:t>
                      </w:r>
                    </w:p>
                    <w:p w:rsidR="00E95EF0" w:rsidRPr="006F1C28" w:rsidRDefault="00E95EF0" w:rsidP="003B7DB2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B0E92" wp14:editId="7ADADED0">
                <wp:simplePos x="0" y="0"/>
                <wp:positionH relativeFrom="column">
                  <wp:posOffset>3517900</wp:posOffset>
                </wp:positionH>
                <wp:positionV relativeFrom="paragraph">
                  <wp:posOffset>3545205</wp:posOffset>
                </wp:positionV>
                <wp:extent cx="2844800" cy="12700"/>
                <wp:effectExtent l="12700" t="12065" r="9525" b="13335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77pt;margin-top:279.15pt;width:224pt;height: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"/>
            </w:pict>
          </mc:Fallback>
        </mc:AlternateContent>
      </w: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EC98B" wp14:editId="5106AF4A">
                <wp:simplePos x="0" y="0"/>
                <wp:positionH relativeFrom="column">
                  <wp:posOffset>3683000</wp:posOffset>
                </wp:positionH>
                <wp:positionV relativeFrom="paragraph">
                  <wp:posOffset>370205</wp:posOffset>
                </wp:positionV>
                <wp:extent cx="2565400" cy="0"/>
                <wp:effectExtent l="6350" t="8890" r="9525" b="1016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90pt;margin-top:29.15pt;width:20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TCHgIAADw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"/>
            </w:pict>
          </mc:Fallback>
        </mc:AlternateContent>
      </w: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F82E7" wp14:editId="1ECD834E">
                <wp:simplePos x="0" y="0"/>
                <wp:positionH relativeFrom="column">
                  <wp:posOffset>1270000</wp:posOffset>
                </wp:positionH>
                <wp:positionV relativeFrom="paragraph">
                  <wp:posOffset>370205</wp:posOffset>
                </wp:positionV>
                <wp:extent cx="1981200" cy="0"/>
                <wp:effectExtent l="12700" t="8890" r="6350" b="1016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0pt;margin-top:29.15pt;width:15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O+zHQ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"/>
            </w:pict>
          </mc:Fallback>
        </mc:AlternateContent>
      </w:r>
    </w:p>
    <w:p w:rsidR="0072593C" w:rsidRPr="006F1C28" w:rsidRDefault="003B7DB2" w:rsidP="003B7DB2">
      <w:pPr>
        <w:ind w:left="-142" w:right="-307"/>
        <w:rPr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30154" wp14:editId="38C6E3FC">
                <wp:simplePos x="0" y="0"/>
                <wp:positionH relativeFrom="column">
                  <wp:posOffset>129540</wp:posOffset>
                </wp:positionH>
                <wp:positionV relativeFrom="paragraph">
                  <wp:posOffset>635</wp:posOffset>
                </wp:positionV>
                <wp:extent cx="815340" cy="0"/>
                <wp:effectExtent l="0" t="0" r="22860" b="1905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0.2pt;margin-top:.05pt;width:64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nR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"/>
            </w:pict>
          </mc:Fallback>
        </mc:AlternateContent>
      </w:r>
    </w:p>
    <w:p w:rsidR="0072593C" w:rsidRPr="006F1C28" w:rsidRDefault="003B7DB2" w:rsidP="003B7DB2">
      <w:pPr>
        <w:ind w:left="-142" w:right="-307"/>
        <w:rPr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506AD" wp14:editId="447DE34E">
                <wp:simplePos x="0" y="0"/>
                <wp:positionH relativeFrom="column">
                  <wp:posOffset>129540</wp:posOffset>
                </wp:positionH>
                <wp:positionV relativeFrom="paragraph">
                  <wp:posOffset>222250</wp:posOffset>
                </wp:positionV>
                <wp:extent cx="6123940" cy="12700"/>
                <wp:effectExtent l="0" t="0" r="10160" b="25400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394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0.2pt;margin-top:17.5pt;width:482.2pt;height: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"/>
            </w:pict>
          </mc:Fallback>
        </mc:AlternateContent>
      </w:r>
    </w:p>
    <w:p w:rsidR="0072593C" w:rsidRPr="006F1C28" w:rsidRDefault="0072593C" w:rsidP="003B7DB2">
      <w:pPr>
        <w:ind w:left="-142" w:right="-307"/>
        <w:rPr>
          <w:color w:val="1F497D" w:themeColor="text2"/>
          <w:sz w:val="28"/>
        </w:rPr>
      </w:pPr>
    </w:p>
    <w:p w:rsidR="0072593C" w:rsidRPr="006F1C28" w:rsidRDefault="003B7DB2" w:rsidP="003B7DB2">
      <w:pPr>
        <w:ind w:left="-142" w:right="-307"/>
        <w:rPr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5F39D" wp14:editId="29DFA46E">
                <wp:simplePos x="0" y="0"/>
                <wp:positionH relativeFrom="column">
                  <wp:posOffset>129540</wp:posOffset>
                </wp:positionH>
                <wp:positionV relativeFrom="paragraph">
                  <wp:posOffset>123825</wp:posOffset>
                </wp:positionV>
                <wp:extent cx="6123940" cy="12700"/>
                <wp:effectExtent l="0" t="0" r="10160" b="2540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94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0.2pt;margin-top:9.75pt;width:482.2pt;height: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"/>
            </w:pict>
          </mc:Fallback>
        </mc:AlternateContent>
      </w:r>
    </w:p>
    <w:p w:rsidR="0072593C" w:rsidRPr="006F1C28" w:rsidRDefault="0072593C" w:rsidP="003B7DB2">
      <w:pPr>
        <w:ind w:left="-142" w:right="-307"/>
        <w:rPr>
          <w:color w:val="1F497D" w:themeColor="text2"/>
          <w:sz w:val="28"/>
        </w:rPr>
      </w:pPr>
    </w:p>
    <w:p w:rsidR="0072593C" w:rsidRPr="006F1C28" w:rsidRDefault="003B7DB2" w:rsidP="003B7DB2">
      <w:pPr>
        <w:ind w:left="-142" w:right="-307"/>
        <w:rPr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B3D400" wp14:editId="24D8B4C8">
                <wp:simplePos x="0" y="0"/>
                <wp:positionH relativeFrom="column">
                  <wp:posOffset>129540</wp:posOffset>
                </wp:positionH>
                <wp:positionV relativeFrom="paragraph">
                  <wp:posOffset>13970</wp:posOffset>
                </wp:positionV>
                <wp:extent cx="6123940" cy="12700"/>
                <wp:effectExtent l="0" t="0" r="10160" b="2540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94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0.2pt;margin-top:1.1pt;width:482.2pt;height: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saIw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"/>
            </w:pict>
          </mc:Fallback>
        </mc:AlternateContent>
      </w:r>
    </w:p>
    <w:p w:rsidR="0072593C" w:rsidRPr="006F1C28" w:rsidRDefault="003B7DB2" w:rsidP="003B7DB2">
      <w:pPr>
        <w:ind w:left="-142" w:right="-307"/>
        <w:rPr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C19A6" wp14:editId="0790C99A">
                <wp:simplePos x="0" y="0"/>
                <wp:positionH relativeFrom="column">
                  <wp:posOffset>129540</wp:posOffset>
                </wp:positionH>
                <wp:positionV relativeFrom="paragraph">
                  <wp:posOffset>292735</wp:posOffset>
                </wp:positionV>
                <wp:extent cx="6123940" cy="0"/>
                <wp:effectExtent l="0" t="0" r="10160" b="1905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0.2pt;margin-top:23.05pt;width:482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HfHwIAADw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"/>
            </w:pict>
          </mc:Fallback>
        </mc:AlternateContent>
      </w:r>
    </w:p>
    <w:p w:rsidR="0072593C" w:rsidRPr="006F1C28" w:rsidRDefault="0072593C" w:rsidP="003B7DB2">
      <w:pPr>
        <w:ind w:left="-142" w:right="-307"/>
        <w:rPr>
          <w:color w:val="1F497D" w:themeColor="text2"/>
          <w:sz w:val="28"/>
        </w:rPr>
      </w:pPr>
    </w:p>
    <w:p w:rsidR="0072593C" w:rsidRPr="006F1C28" w:rsidRDefault="003B7DB2" w:rsidP="003B7DB2">
      <w:pPr>
        <w:ind w:left="-142" w:right="-307"/>
        <w:rPr>
          <w:color w:val="1F497D" w:themeColor="text2"/>
          <w:sz w:val="28"/>
        </w:rPr>
      </w:pPr>
      <w:r w:rsidRPr="006F1C28">
        <w:rPr>
          <w:b/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B51317" wp14:editId="17AA1C45">
                <wp:simplePos x="0" y="0"/>
                <wp:positionH relativeFrom="column">
                  <wp:posOffset>129540</wp:posOffset>
                </wp:positionH>
                <wp:positionV relativeFrom="paragraph">
                  <wp:posOffset>159385</wp:posOffset>
                </wp:positionV>
                <wp:extent cx="3126740" cy="12700"/>
                <wp:effectExtent l="0" t="0" r="16510" b="25400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674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0.2pt;margin-top:12.55pt;width:246.2pt;height: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"/>
            </w:pict>
          </mc:Fallback>
        </mc:AlternateContent>
      </w:r>
    </w:p>
    <w:p w:rsidR="0072593C" w:rsidRPr="006F1C28" w:rsidRDefault="008A14E8" w:rsidP="003B7DB2">
      <w:pPr>
        <w:ind w:left="-142" w:right="-307"/>
        <w:rPr>
          <w:color w:val="1F497D" w:themeColor="text2"/>
          <w:sz w:val="28"/>
        </w:rPr>
      </w:pPr>
      <w:r w:rsidRPr="006F1C28">
        <w:rPr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36B23" wp14:editId="5CF20F14">
                <wp:simplePos x="0" y="0"/>
                <wp:positionH relativeFrom="column">
                  <wp:posOffset>3403600</wp:posOffset>
                </wp:positionH>
                <wp:positionV relativeFrom="paragraph">
                  <wp:posOffset>81915</wp:posOffset>
                </wp:positionV>
                <wp:extent cx="279400" cy="254000"/>
                <wp:effectExtent l="0" t="0" r="25400" b="12700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68pt;margin-top:6.45pt;width:22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"/>
            </w:pict>
          </mc:Fallback>
        </mc:AlternateContent>
      </w:r>
    </w:p>
    <w:p w:rsidR="00CE6C86" w:rsidRPr="006F1C28" w:rsidRDefault="00CE6C86" w:rsidP="003B7DB2">
      <w:pPr>
        <w:tabs>
          <w:tab w:val="left" w:pos="1000"/>
        </w:tabs>
        <w:ind w:left="-142" w:right="-307"/>
        <w:rPr>
          <w:b/>
          <w:i/>
          <w:color w:val="1F497D" w:themeColor="text2"/>
        </w:rPr>
      </w:pPr>
    </w:p>
    <w:p w:rsidR="005627DC" w:rsidRPr="00C54D33" w:rsidRDefault="00C54D33" w:rsidP="003B7DB2">
      <w:pPr>
        <w:tabs>
          <w:tab w:val="left" w:pos="1000"/>
        </w:tabs>
        <w:ind w:left="-142" w:right="-307"/>
        <w:rPr>
          <w:b/>
          <w:i/>
          <w:color w:val="1F497D" w:themeColor="text2"/>
        </w:rPr>
      </w:pP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396BA6" wp14:editId="2EE3A309">
                <wp:simplePos x="0" y="0"/>
                <wp:positionH relativeFrom="column">
                  <wp:posOffset>3342640</wp:posOffset>
                </wp:positionH>
                <wp:positionV relativeFrom="paragraph">
                  <wp:posOffset>364349</wp:posOffset>
                </wp:positionV>
                <wp:extent cx="342900" cy="254000"/>
                <wp:effectExtent l="0" t="0" r="19050" b="127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3.2pt;margin-top:28.7pt;width:27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"/>
            </w:pict>
          </mc:Fallback>
        </mc:AlternateContent>
      </w:r>
      <w:r w:rsidRPr="006F1C28">
        <w:rPr>
          <w:b/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F2610A" wp14:editId="0681B57F">
                <wp:simplePos x="0" y="0"/>
                <wp:positionH relativeFrom="column">
                  <wp:posOffset>197485</wp:posOffset>
                </wp:positionH>
                <wp:positionV relativeFrom="paragraph">
                  <wp:posOffset>379589</wp:posOffset>
                </wp:positionV>
                <wp:extent cx="342900" cy="254000"/>
                <wp:effectExtent l="0" t="0" r="19050" b="12700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5.55pt;margin-top:29.9pt;width:27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"/>
            </w:pict>
          </mc:Fallback>
        </mc:AlternateContent>
      </w:r>
      <w:r w:rsidR="00FD3CFB" w:rsidRPr="006F1C28">
        <w:rPr>
          <w:b/>
          <w:i/>
          <w:color w:val="1F497D" w:themeColor="text2"/>
        </w:rPr>
        <w:tab/>
      </w:r>
      <w:r w:rsidR="005627DC" w:rsidRPr="006F1C28">
        <w:rPr>
          <w:b/>
          <w:i/>
          <w:color w:val="1F497D" w:themeColor="text2"/>
        </w:rPr>
        <w:t xml:space="preserve">Accommodation [bed and </w:t>
      </w:r>
      <w:r w:rsidR="0004018B" w:rsidRPr="006F1C28">
        <w:rPr>
          <w:b/>
          <w:i/>
          <w:color w:val="1F497D" w:themeColor="text2"/>
        </w:rPr>
        <w:t xml:space="preserve">buffet </w:t>
      </w:r>
      <w:r w:rsidR="005627DC" w:rsidRPr="006F1C28">
        <w:rPr>
          <w:b/>
          <w:i/>
          <w:color w:val="1F497D" w:themeColor="text2"/>
        </w:rPr>
        <w:t>breakfast] is</w:t>
      </w:r>
      <w:r w:rsidR="00447185" w:rsidRPr="006F1C28">
        <w:rPr>
          <w:b/>
          <w:i/>
          <w:color w:val="1F497D" w:themeColor="text2"/>
        </w:rPr>
        <w:t xml:space="preserve"> available for </w:t>
      </w:r>
      <w:r>
        <w:rPr>
          <w:b/>
          <w:i/>
          <w:color w:val="1F497D" w:themeColor="text2"/>
        </w:rPr>
        <w:t xml:space="preserve">one </w:t>
      </w:r>
      <w:r w:rsidR="00447185" w:rsidRPr="006F1C28">
        <w:rPr>
          <w:b/>
          <w:i/>
          <w:color w:val="1F497D" w:themeColor="text2"/>
        </w:rPr>
        <w:t xml:space="preserve">night at </w:t>
      </w:r>
      <w:proofErr w:type="spellStart"/>
      <w:r w:rsidR="00447185" w:rsidRPr="006F1C28">
        <w:rPr>
          <w:b/>
          <w:i/>
          <w:color w:val="1F497D" w:themeColor="text2"/>
        </w:rPr>
        <w:t>Rydges</w:t>
      </w:r>
      <w:proofErr w:type="spellEnd"/>
      <w:r w:rsidR="00447185" w:rsidRPr="006F1C28">
        <w:rPr>
          <w:b/>
          <w:i/>
          <w:color w:val="1F497D" w:themeColor="text2"/>
        </w:rPr>
        <w:t xml:space="preserve"> Hotel</w:t>
      </w:r>
      <w:r w:rsidR="00FD3CFB" w:rsidRPr="006F1C28">
        <w:rPr>
          <w:b/>
          <w:i/>
          <w:color w:val="1F497D" w:themeColor="text2"/>
        </w:rPr>
        <w:t>:</w:t>
      </w:r>
      <w:r w:rsidR="005627DC" w:rsidRPr="006F1C28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br/>
      </w:r>
      <w:r>
        <w:rPr>
          <w:b/>
          <w:i/>
          <w:color w:val="1F497D" w:themeColor="text2"/>
        </w:rPr>
        <w:br/>
      </w:r>
      <w:r>
        <w:rPr>
          <w:b/>
          <w:i/>
          <w:color w:val="1F497D" w:themeColor="text2"/>
        </w:rPr>
        <w:tab/>
      </w:r>
      <w:r w:rsidR="005627DC" w:rsidRPr="006F1C28">
        <w:rPr>
          <w:b/>
          <w:color w:val="1F497D" w:themeColor="text2"/>
        </w:rPr>
        <w:t>YES</w:t>
      </w:r>
      <w:r w:rsidR="005627DC" w:rsidRPr="006F1C28">
        <w:rPr>
          <w:color w:val="1F497D" w:themeColor="text2"/>
        </w:rPr>
        <w:tab/>
      </w:r>
      <w:r w:rsidR="006F1C28" w:rsidRPr="006F1C28">
        <w:rPr>
          <w:color w:val="1F497D" w:themeColor="text2"/>
        </w:rPr>
        <w:t xml:space="preserve">for the night of </w:t>
      </w:r>
      <w:r w:rsidR="00FC0B40">
        <w:rPr>
          <w:color w:val="1F497D" w:themeColor="text2"/>
        </w:rPr>
        <w:t xml:space="preserve">Sunday 5 August 2018 </w:t>
      </w:r>
      <w:r w:rsidR="00FC0B40">
        <w:rPr>
          <w:color w:val="1F497D" w:themeColor="text2"/>
        </w:rPr>
        <w:tab/>
      </w:r>
      <w:r w:rsidR="00FC0B40">
        <w:rPr>
          <w:color w:val="1F497D" w:themeColor="text2"/>
        </w:rPr>
        <w:tab/>
        <w:t xml:space="preserve">    </w:t>
      </w:r>
      <w:r w:rsidR="005627DC" w:rsidRPr="006F1C28">
        <w:rPr>
          <w:b/>
          <w:color w:val="1F497D" w:themeColor="text2"/>
        </w:rPr>
        <w:t>YES</w:t>
      </w:r>
      <w:r w:rsidR="005627DC" w:rsidRPr="006F1C28">
        <w:rPr>
          <w:color w:val="1F497D" w:themeColor="text2"/>
        </w:rPr>
        <w:tab/>
      </w:r>
      <w:r w:rsidR="00991B2F" w:rsidRPr="006F1C28">
        <w:rPr>
          <w:color w:val="1F497D" w:themeColor="text2"/>
        </w:rPr>
        <w:t>for the night</w:t>
      </w:r>
      <w:r w:rsidR="003F5E08" w:rsidRPr="006F1C28">
        <w:rPr>
          <w:color w:val="1F497D" w:themeColor="text2"/>
        </w:rPr>
        <w:t xml:space="preserve"> of </w:t>
      </w:r>
      <w:r w:rsidR="00FC0B40">
        <w:rPr>
          <w:color w:val="1F497D" w:themeColor="text2"/>
        </w:rPr>
        <w:t>Monday 6 August 2018</w:t>
      </w:r>
      <w:r w:rsidR="006F1C28">
        <w:rPr>
          <w:color w:val="1F497D" w:themeColor="text2"/>
        </w:rPr>
        <w:t xml:space="preserve"> </w:t>
      </w:r>
    </w:p>
    <w:p w:rsidR="005627DC" w:rsidRPr="006F1C28" w:rsidRDefault="00C54D33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1C7C2A" wp14:editId="14D4257C">
                <wp:simplePos x="0" y="0"/>
                <wp:positionH relativeFrom="column">
                  <wp:posOffset>197485</wp:posOffset>
                </wp:positionH>
                <wp:positionV relativeFrom="paragraph">
                  <wp:posOffset>698500</wp:posOffset>
                </wp:positionV>
                <wp:extent cx="342900" cy="241300"/>
                <wp:effectExtent l="0" t="0" r="19050" b="25400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.55pt;margin-top:55pt;width:27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"/>
            </w:pict>
          </mc:Fallback>
        </mc:AlternateContent>
      </w: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AED1CD" wp14:editId="32B37173">
                <wp:simplePos x="0" y="0"/>
                <wp:positionH relativeFrom="column">
                  <wp:posOffset>197485</wp:posOffset>
                </wp:positionH>
                <wp:positionV relativeFrom="paragraph">
                  <wp:posOffset>163689</wp:posOffset>
                </wp:positionV>
                <wp:extent cx="342900" cy="228600"/>
                <wp:effectExtent l="0" t="0" r="19050" b="1905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5.55pt;margin-top:12.9pt;width:27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"/>
            </w:pict>
          </mc:Fallback>
        </mc:AlternateContent>
      </w:r>
      <w:r>
        <w:rPr>
          <w:color w:val="1F497D" w:themeColor="text2"/>
        </w:rPr>
        <w:br/>
      </w:r>
      <w:r w:rsidR="005627DC" w:rsidRPr="006F1C28">
        <w:rPr>
          <w:color w:val="1F497D" w:themeColor="text2"/>
        </w:rPr>
        <w:tab/>
      </w:r>
      <w:r w:rsidR="005627DC" w:rsidRPr="006F1C28">
        <w:rPr>
          <w:b/>
          <w:color w:val="1F497D" w:themeColor="text2"/>
        </w:rPr>
        <w:t>YES</w:t>
      </w:r>
      <w:r w:rsidR="005627DC" w:rsidRPr="006F1C28">
        <w:rPr>
          <w:color w:val="1F497D" w:themeColor="text2"/>
        </w:rPr>
        <w:tab/>
      </w:r>
      <w:r w:rsidR="006F1C28">
        <w:rPr>
          <w:color w:val="1F497D" w:themeColor="text2"/>
        </w:rPr>
        <w:t xml:space="preserve">I will require an additional night of </w:t>
      </w:r>
      <w:r>
        <w:rPr>
          <w:color w:val="1F497D" w:themeColor="text2"/>
        </w:rPr>
        <w:t xml:space="preserve">accommodation </w:t>
      </w:r>
      <w:r w:rsidRPr="00C54D33">
        <w:rPr>
          <w:b/>
          <w:color w:val="1F497D" w:themeColor="text2"/>
        </w:rPr>
        <w:t>Date</w:t>
      </w:r>
      <w:r w:rsidR="00FC0B40" w:rsidRPr="00C54D33">
        <w:rPr>
          <w:b/>
          <w:color w:val="1F497D" w:themeColor="text2"/>
        </w:rPr>
        <w:t xml:space="preserve"> Required</w:t>
      </w:r>
      <w:r w:rsidRPr="00C54D33">
        <w:rPr>
          <w:b/>
          <w:color w:val="1F497D" w:themeColor="text2"/>
        </w:rPr>
        <w:t>:</w:t>
      </w:r>
      <w:r>
        <w:rPr>
          <w:color w:val="1F497D" w:themeColor="text2"/>
        </w:rPr>
        <w:t xml:space="preserve">  </w:t>
      </w:r>
      <w:r w:rsidR="00FC0B40">
        <w:rPr>
          <w:color w:val="1F497D" w:themeColor="text2"/>
        </w:rPr>
        <w:t>________________________</w:t>
      </w:r>
      <w:r>
        <w:rPr>
          <w:color w:val="1F497D" w:themeColor="text2"/>
        </w:rPr>
        <w:br/>
      </w:r>
    </w:p>
    <w:p w:rsidR="005627DC" w:rsidRPr="006F1C28" w:rsidRDefault="005627DC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ab/>
      </w:r>
      <w:r w:rsidRPr="006F1C28">
        <w:rPr>
          <w:b/>
          <w:color w:val="1F497D" w:themeColor="text2"/>
        </w:rPr>
        <w:t>NO</w:t>
      </w:r>
      <w:r w:rsidRPr="006F1C28">
        <w:rPr>
          <w:b/>
          <w:color w:val="1F497D" w:themeColor="text2"/>
        </w:rPr>
        <w:tab/>
      </w:r>
      <w:r w:rsidRPr="006F1C28">
        <w:rPr>
          <w:color w:val="1F497D" w:themeColor="text2"/>
        </w:rPr>
        <w:t xml:space="preserve">I will </w:t>
      </w:r>
      <w:r w:rsidRPr="006F1C28">
        <w:rPr>
          <w:b/>
          <w:color w:val="1F497D" w:themeColor="text2"/>
        </w:rPr>
        <w:t>NOT</w:t>
      </w:r>
      <w:r w:rsidRPr="006F1C28">
        <w:rPr>
          <w:color w:val="1F497D" w:themeColor="text2"/>
        </w:rPr>
        <w:t xml:space="preserve"> require accommodation at</w:t>
      </w:r>
      <w:r w:rsidR="00447185" w:rsidRPr="006F1C28">
        <w:rPr>
          <w:color w:val="1F497D" w:themeColor="text2"/>
        </w:rPr>
        <w:t xml:space="preserve"> the Rydges</w:t>
      </w:r>
      <w:r w:rsidRPr="006F1C28">
        <w:rPr>
          <w:color w:val="1F497D" w:themeColor="text2"/>
        </w:rPr>
        <w:t xml:space="preserve"> Hotel</w:t>
      </w:r>
    </w:p>
    <w:p w:rsidR="00CE6C86" w:rsidRDefault="00CE6C86" w:rsidP="003B7DB2">
      <w:pPr>
        <w:tabs>
          <w:tab w:val="left" w:pos="1000"/>
        </w:tabs>
        <w:ind w:left="-142" w:right="-307"/>
        <w:rPr>
          <w:color w:val="1F497D" w:themeColor="text2"/>
        </w:rPr>
      </w:pPr>
    </w:p>
    <w:p w:rsidR="00C54D33" w:rsidRDefault="00C54D33" w:rsidP="00FC0B40">
      <w:pPr>
        <w:tabs>
          <w:tab w:val="left" w:pos="1000"/>
        </w:tabs>
        <w:ind w:left="-284" w:right="-307"/>
        <w:rPr>
          <w:color w:val="1F497D" w:themeColor="text2"/>
        </w:rPr>
      </w:pPr>
    </w:p>
    <w:p w:rsidR="00CE6C86" w:rsidRPr="006F1C28" w:rsidRDefault="00740F09" w:rsidP="00FC0B40">
      <w:pPr>
        <w:tabs>
          <w:tab w:val="left" w:pos="1000"/>
        </w:tabs>
        <w:ind w:left="-284" w:right="-307"/>
        <w:rPr>
          <w:color w:val="1F497D" w:themeColor="text2"/>
        </w:rPr>
      </w:pP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AC7BD" wp14:editId="3DCD9279">
                <wp:simplePos x="0" y="0"/>
                <wp:positionH relativeFrom="column">
                  <wp:posOffset>5562600</wp:posOffset>
                </wp:positionH>
                <wp:positionV relativeFrom="paragraph">
                  <wp:posOffset>278130</wp:posOffset>
                </wp:positionV>
                <wp:extent cx="292100" cy="241300"/>
                <wp:effectExtent l="0" t="0" r="12700" b="25400"/>
                <wp:wrapNone/>
                <wp:docPr id="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38pt;margin-top:21.9pt;width:23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"/>
            </w:pict>
          </mc:Fallback>
        </mc:AlternateContent>
      </w: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790C9E" wp14:editId="48E5C903">
                <wp:simplePos x="0" y="0"/>
                <wp:positionH relativeFrom="column">
                  <wp:posOffset>4903470</wp:posOffset>
                </wp:positionH>
                <wp:positionV relativeFrom="paragraph">
                  <wp:posOffset>287020</wp:posOffset>
                </wp:positionV>
                <wp:extent cx="266700" cy="241300"/>
                <wp:effectExtent l="0" t="0" r="19050" b="2540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86.1pt;margin-top:22.6pt;width:21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"/>
            </w:pict>
          </mc:Fallback>
        </mc:AlternateContent>
      </w:r>
    </w:p>
    <w:p w:rsidR="005627DC" w:rsidRPr="006F1C28" w:rsidRDefault="00C1584E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 xml:space="preserve">Will you be </w:t>
      </w:r>
      <w:r w:rsidR="00436514" w:rsidRPr="006F1C28">
        <w:rPr>
          <w:color w:val="1F497D" w:themeColor="text2"/>
        </w:rPr>
        <w:t>room-</w:t>
      </w:r>
      <w:r w:rsidR="00FD3CFB" w:rsidRPr="006F1C28">
        <w:rPr>
          <w:color w:val="1F497D" w:themeColor="text2"/>
        </w:rPr>
        <w:t>s</w:t>
      </w:r>
      <w:r w:rsidRPr="006F1C28">
        <w:rPr>
          <w:color w:val="1F497D" w:themeColor="text2"/>
        </w:rPr>
        <w:t xml:space="preserve">haring with another person? </w:t>
      </w:r>
      <w:r w:rsidRPr="006F1C28">
        <w:rPr>
          <w:color w:val="1F497D" w:themeColor="text2"/>
        </w:rPr>
        <w:tab/>
      </w:r>
      <w:r w:rsidR="008A14E8" w:rsidRPr="006F1C28">
        <w:rPr>
          <w:color w:val="1F497D" w:themeColor="text2"/>
        </w:rPr>
        <w:t>[There is no requirement to share]</w:t>
      </w:r>
      <w:r w:rsidRPr="006F1C28">
        <w:rPr>
          <w:color w:val="1F497D" w:themeColor="text2"/>
        </w:rPr>
        <w:tab/>
      </w:r>
      <w:r w:rsidR="008A14E8" w:rsidRPr="006F1C28">
        <w:rPr>
          <w:color w:val="1F497D" w:themeColor="text2"/>
        </w:rPr>
        <w:t xml:space="preserve">  </w:t>
      </w:r>
      <w:r w:rsidR="005E75EA" w:rsidRPr="006F1C28">
        <w:rPr>
          <w:color w:val="1F497D" w:themeColor="text2"/>
        </w:rPr>
        <w:t xml:space="preserve">     </w:t>
      </w:r>
      <w:r w:rsidRPr="006F1C28">
        <w:rPr>
          <w:b/>
          <w:color w:val="1F497D" w:themeColor="text2"/>
        </w:rPr>
        <w:t>YES</w:t>
      </w:r>
      <w:r w:rsidRPr="006F1C28">
        <w:rPr>
          <w:color w:val="1F497D" w:themeColor="text2"/>
        </w:rPr>
        <w:tab/>
      </w:r>
      <w:r w:rsidRPr="006F1C28">
        <w:rPr>
          <w:color w:val="1F497D" w:themeColor="text2"/>
        </w:rPr>
        <w:tab/>
      </w:r>
      <w:r w:rsidRPr="006F1C28">
        <w:rPr>
          <w:b/>
          <w:color w:val="1F497D" w:themeColor="text2"/>
        </w:rPr>
        <w:t>NO</w:t>
      </w:r>
      <w:r w:rsidR="00FD3CFB" w:rsidRPr="006F1C28">
        <w:rPr>
          <w:b/>
          <w:color w:val="1F497D" w:themeColor="text2"/>
        </w:rPr>
        <w:t xml:space="preserve"> </w:t>
      </w:r>
      <w:r w:rsidR="00FB5A50" w:rsidRPr="006F1C28">
        <w:rPr>
          <w:b/>
          <w:color w:val="1F497D" w:themeColor="text2"/>
        </w:rPr>
        <w:br/>
      </w:r>
      <w:r w:rsidR="00FD3CFB" w:rsidRPr="006F1C28">
        <w:rPr>
          <w:b/>
          <w:color w:val="1F497D" w:themeColor="text2"/>
        </w:rPr>
        <w:t xml:space="preserve"> </w:t>
      </w:r>
    </w:p>
    <w:p w:rsidR="00C54D33" w:rsidRDefault="008A14E8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3A9E8E" wp14:editId="46E1785D">
                <wp:simplePos x="0" y="0"/>
                <wp:positionH relativeFrom="column">
                  <wp:posOffset>1111956</wp:posOffset>
                </wp:positionH>
                <wp:positionV relativeFrom="paragraph">
                  <wp:posOffset>117052</wp:posOffset>
                </wp:positionV>
                <wp:extent cx="5254977" cy="0"/>
                <wp:effectExtent l="0" t="0" r="22225" b="1905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497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87.55pt;margin-top:9.2pt;width:413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4cHw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"/>
            </w:pict>
          </mc:Fallback>
        </mc:AlternateContent>
      </w:r>
      <w:r w:rsidR="00C1584E" w:rsidRPr="006F1C28">
        <w:rPr>
          <w:color w:val="1F497D" w:themeColor="text2"/>
        </w:rPr>
        <w:t>If so, with whom?</w:t>
      </w:r>
    </w:p>
    <w:p w:rsidR="0004018B" w:rsidRPr="006F1C28" w:rsidRDefault="002E2066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>Some of you are travelling a great distance: p</w:t>
      </w:r>
      <w:r w:rsidR="0004018B" w:rsidRPr="006F1C28">
        <w:rPr>
          <w:color w:val="1F497D" w:themeColor="text2"/>
        </w:rPr>
        <w:t xml:space="preserve">lease indicate the date </w:t>
      </w:r>
      <w:r w:rsidR="00411157" w:rsidRPr="006F1C28">
        <w:rPr>
          <w:color w:val="1F497D" w:themeColor="text2"/>
        </w:rPr>
        <w:t>if you require accommodation for</w:t>
      </w:r>
      <w:r w:rsidR="0004018B" w:rsidRPr="006F1C28">
        <w:rPr>
          <w:color w:val="1F497D" w:themeColor="text2"/>
        </w:rPr>
        <w:t xml:space="preserve"> an extra night:</w:t>
      </w:r>
    </w:p>
    <w:p w:rsidR="00411157" w:rsidRPr="006F1C28" w:rsidRDefault="00411157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>___________________________________________________________________________________________</w:t>
      </w:r>
    </w:p>
    <w:p w:rsidR="00DC17E7" w:rsidRPr="006F1C28" w:rsidRDefault="000531FA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 xml:space="preserve">Travel, </w:t>
      </w:r>
      <w:r w:rsidR="00DC17E7" w:rsidRPr="006F1C28">
        <w:rPr>
          <w:color w:val="1F497D" w:themeColor="text2"/>
        </w:rPr>
        <w:t xml:space="preserve">Accommodation </w:t>
      </w:r>
      <w:r w:rsidR="00411157" w:rsidRPr="006F1C28">
        <w:rPr>
          <w:color w:val="1F497D" w:themeColor="text2"/>
        </w:rPr>
        <w:t xml:space="preserve">for </w:t>
      </w:r>
      <w:r w:rsidR="00C54D33">
        <w:rPr>
          <w:b/>
          <w:color w:val="1F497D" w:themeColor="text2"/>
        </w:rPr>
        <w:t>one</w:t>
      </w:r>
      <w:r w:rsidR="00411157" w:rsidRPr="006F1C28">
        <w:rPr>
          <w:color w:val="1F497D" w:themeColor="text2"/>
        </w:rPr>
        <w:t xml:space="preserve"> </w:t>
      </w:r>
      <w:r w:rsidR="00411157" w:rsidRPr="006F1C28">
        <w:rPr>
          <w:b/>
          <w:color w:val="1F497D" w:themeColor="text2"/>
        </w:rPr>
        <w:t>night</w:t>
      </w:r>
      <w:r w:rsidR="00411157" w:rsidRPr="006F1C28">
        <w:rPr>
          <w:color w:val="1F497D" w:themeColor="text2"/>
        </w:rPr>
        <w:t xml:space="preserve"> </w:t>
      </w:r>
      <w:r w:rsidR="00DC17E7" w:rsidRPr="006F1C28">
        <w:rPr>
          <w:color w:val="1F497D" w:themeColor="text2"/>
        </w:rPr>
        <w:t xml:space="preserve">and </w:t>
      </w:r>
      <w:r w:rsidRPr="006F1C28">
        <w:rPr>
          <w:color w:val="1F497D" w:themeColor="text2"/>
        </w:rPr>
        <w:t>C</w:t>
      </w:r>
      <w:r w:rsidR="00DC17E7" w:rsidRPr="006F1C28">
        <w:rPr>
          <w:color w:val="1F497D" w:themeColor="text2"/>
        </w:rPr>
        <w:t xml:space="preserve">onference </w:t>
      </w:r>
      <w:r w:rsidRPr="006F1C28">
        <w:rPr>
          <w:color w:val="1F497D" w:themeColor="text2"/>
        </w:rPr>
        <w:t>C</w:t>
      </w:r>
      <w:r w:rsidR="00DC17E7" w:rsidRPr="006F1C28">
        <w:rPr>
          <w:color w:val="1F497D" w:themeColor="text2"/>
        </w:rPr>
        <w:t xml:space="preserve">osts are covered by McAuley Ministries. </w:t>
      </w:r>
      <w:r w:rsidR="00C54D33">
        <w:rPr>
          <w:color w:val="1F497D" w:themeColor="text2"/>
        </w:rPr>
        <w:t xml:space="preserve">For those travelling from WA or regional areas </w:t>
      </w:r>
      <w:r w:rsidR="00637F65">
        <w:rPr>
          <w:color w:val="1F497D" w:themeColor="text2"/>
        </w:rPr>
        <w:t>(</w:t>
      </w:r>
      <w:r w:rsidR="00C54D33">
        <w:rPr>
          <w:color w:val="1F497D" w:themeColor="text2"/>
        </w:rPr>
        <w:t>interstate</w:t>
      </w:r>
      <w:r w:rsidR="00637F65">
        <w:rPr>
          <w:color w:val="1F497D" w:themeColor="text2"/>
        </w:rPr>
        <w:t>)</w:t>
      </w:r>
      <w:bookmarkStart w:id="0" w:name="_GoBack"/>
      <w:bookmarkEnd w:id="0"/>
      <w:r w:rsidR="00C54D33">
        <w:rPr>
          <w:color w:val="1F497D" w:themeColor="text2"/>
        </w:rPr>
        <w:t xml:space="preserve"> McAuley Ministries will cover two nights of accommodation. </w:t>
      </w:r>
      <w:r w:rsidR="00411157" w:rsidRPr="006F1C28">
        <w:rPr>
          <w:color w:val="1F497D" w:themeColor="text2"/>
        </w:rPr>
        <w:t>Requests for additional accommodation can be arranged on your behalf</w:t>
      </w:r>
      <w:r w:rsidR="00F85529" w:rsidRPr="006F1C28">
        <w:rPr>
          <w:color w:val="1F497D" w:themeColor="text2"/>
        </w:rPr>
        <w:t>. P</w:t>
      </w:r>
      <w:r w:rsidR="002A1198" w:rsidRPr="006F1C28">
        <w:rPr>
          <w:color w:val="1F497D" w:themeColor="text2"/>
        </w:rPr>
        <w:t xml:space="preserve">lease note any additional </w:t>
      </w:r>
      <w:r w:rsidR="00F85529" w:rsidRPr="006F1C28">
        <w:rPr>
          <w:color w:val="1F497D" w:themeColor="text2"/>
        </w:rPr>
        <w:t>night’s</w:t>
      </w:r>
      <w:r w:rsidR="002A1198" w:rsidRPr="006F1C28">
        <w:rPr>
          <w:color w:val="1F497D" w:themeColor="text2"/>
        </w:rPr>
        <w:t xml:space="preserve"> accommodation </w:t>
      </w:r>
      <w:r w:rsidR="00411157" w:rsidRPr="006F1C28">
        <w:rPr>
          <w:color w:val="1F497D" w:themeColor="text2"/>
        </w:rPr>
        <w:t>costs will be the individual participant’s responsibility.</w:t>
      </w:r>
    </w:p>
    <w:p w:rsidR="00DC17E7" w:rsidRPr="006F1C28" w:rsidRDefault="00F85529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>A</w:t>
      </w:r>
      <w:r w:rsidR="00DC17E7" w:rsidRPr="006F1C28">
        <w:rPr>
          <w:color w:val="1F497D" w:themeColor="text2"/>
        </w:rPr>
        <w:t xml:space="preserve">ny incidental costs incurred will be </w:t>
      </w:r>
      <w:r w:rsidR="000531FA" w:rsidRPr="006F1C28">
        <w:rPr>
          <w:color w:val="1F497D" w:themeColor="text2"/>
        </w:rPr>
        <w:t>the</w:t>
      </w:r>
      <w:r w:rsidR="00DC17E7" w:rsidRPr="006F1C28">
        <w:rPr>
          <w:color w:val="1F497D" w:themeColor="text2"/>
        </w:rPr>
        <w:t xml:space="preserve"> individual participant’s responsibility</w:t>
      </w:r>
      <w:r w:rsidR="00AC1E88" w:rsidRPr="006F1C28">
        <w:rPr>
          <w:color w:val="1F497D" w:themeColor="text2"/>
        </w:rPr>
        <w:t>.</w:t>
      </w:r>
      <w:r w:rsidR="00C54D33">
        <w:rPr>
          <w:color w:val="1F497D" w:themeColor="text2"/>
        </w:rPr>
        <w:t xml:space="preserve"> Please note </w:t>
      </w:r>
      <w:proofErr w:type="spellStart"/>
      <w:r w:rsidR="00C54D33">
        <w:rPr>
          <w:color w:val="1F497D" w:themeColor="text2"/>
        </w:rPr>
        <w:t>Rydges</w:t>
      </w:r>
      <w:proofErr w:type="spellEnd"/>
      <w:r w:rsidR="00C54D33">
        <w:rPr>
          <w:color w:val="1F497D" w:themeColor="text2"/>
        </w:rPr>
        <w:t xml:space="preserve"> Sydney Central have</w:t>
      </w:r>
      <w:r w:rsidR="00905168">
        <w:rPr>
          <w:color w:val="1F497D" w:themeColor="text2"/>
        </w:rPr>
        <w:t xml:space="preserve"> introduced a porter fee of $6, </w:t>
      </w:r>
      <w:r w:rsidR="003B7DB2">
        <w:rPr>
          <w:color w:val="1F497D" w:themeColor="text2"/>
        </w:rPr>
        <w:t>should this service be required, this cost is not covered by McAuley Ministries.</w:t>
      </w:r>
    </w:p>
    <w:p w:rsidR="00991B2F" w:rsidRPr="006F1C28" w:rsidRDefault="00DC17E7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>For those who do not wish to venture from the hotel there is a restaurant in the hotel.</w:t>
      </w:r>
    </w:p>
    <w:p w:rsidR="00BF3FC5" w:rsidRPr="006F1C28" w:rsidRDefault="00BF3FC5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 xml:space="preserve">Registration begins at </w:t>
      </w:r>
      <w:r w:rsidR="003B7DB2">
        <w:rPr>
          <w:color w:val="1F497D" w:themeColor="text2"/>
        </w:rPr>
        <w:t>9:45</w:t>
      </w:r>
      <w:r w:rsidRPr="006F1C28">
        <w:rPr>
          <w:color w:val="1F497D" w:themeColor="text2"/>
        </w:rPr>
        <w:t xml:space="preserve"> am </w:t>
      </w:r>
      <w:r w:rsidR="00905168">
        <w:rPr>
          <w:color w:val="1F497D" w:themeColor="text2"/>
        </w:rPr>
        <w:t>on Monday 6 August,</w:t>
      </w:r>
      <w:r w:rsidRPr="006F1C28">
        <w:rPr>
          <w:color w:val="1F497D" w:themeColor="text2"/>
        </w:rPr>
        <w:t xml:space="preserve"> outside the Oxford Room. Dinner and drinks will be held in the Surry room </w:t>
      </w:r>
      <w:r w:rsidR="00905168">
        <w:rPr>
          <w:color w:val="1F497D" w:themeColor="text2"/>
        </w:rPr>
        <w:t xml:space="preserve">on Tuesday </w:t>
      </w:r>
      <w:r w:rsidRPr="006F1C28">
        <w:rPr>
          <w:color w:val="1F497D" w:themeColor="text2"/>
        </w:rPr>
        <w:t>evening from 6.30 pm. Participants are expected to attend the dinner as an opportunity to meet with those involved in MML.</w:t>
      </w:r>
    </w:p>
    <w:p w:rsidR="00BF3FC5" w:rsidRPr="00740F09" w:rsidRDefault="00BF3FC5" w:rsidP="003B7DB2">
      <w:pPr>
        <w:tabs>
          <w:tab w:val="left" w:pos="1000"/>
        </w:tabs>
        <w:ind w:left="-142" w:right="-307"/>
        <w:jc w:val="both"/>
        <w:rPr>
          <w:b/>
          <w:i/>
          <w:color w:val="1F497D" w:themeColor="text2"/>
        </w:rPr>
      </w:pPr>
      <w:r w:rsidRPr="006F1C28">
        <w:rPr>
          <w:color w:val="1F497D" w:themeColor="text2"/>
        </w:rPr>
        <w:t>The bu</w:t>
      </w:r>
      <w:r w:rsidR="00F85529" w:rsidRPr="006F1C28">
        <w:rPr>
          <w:color w:val="1F497D" w:themeColor="text2"/>
        </w:rPr>
        <w:t>siness of the Gathering will conclude</w:t>
      </w:r>
      <w:r w:rsidRPr="006F1C28">
        <w:rPr>
          <w:color w:val="1F497D" w:themeColor="text2"/>
        </w:rPr>
        <w:t xml:space="preserve"> </w:t>
      </w:r>
      <w:r w:rsidR="003B7DB2">
        <w:rPr>
          <w:color w:val="1F497D" w:themeColor="text2"/>
        </w:rPr>
        <w:t>Tuesday at 3:30</w:t>
      </w:r>
      <w:r w:rsidR="00905168">
        <w:rPr>
          <w:color w:val="1F497D" w:themeColor="text2"/>
        </w:rPr>
        <w:t>pm.</w:t>
      </w:r>
      <w:r w:rsidRPr="00740F09">
        <w:rPr>
          <w:b/>
          <w:i/>
          <w:color w:val="1F497D" w:themeColor="text2"/>
        </w:rPr>
        <w:t>Participants</w:t>
      </w:r>
      <w:r w:rsidR="00740F09" w:rsidRPr="00740F09">
        <w:rPr>
          <w:b/>
          <w:i/>
          <w:color w:val="1F497D" w:themeColor="text2"/>
        </w:rPr>
        <w:t xml:space="preserve"> </w:t>
      </w:r>
      <w:r w:rsidRPr="00740F09">
        <w:rPr>
          <w:b/>
          <w:i/>
          <w:color w:val="1F497D" w:themeColor="text2"/>
        </w:rPr>
        <w:t>are asked to</w:t>
      </w:r>
      <w:r w:rsidRPr="00740F09">
        <w:rPr>
          <w:i/>
          <w:color w:val="1F497D" w:themeColor="text2"/>
        </w:rPr>
        <w:t xml:space="preserve"> </w:t>
      </w:r>
      <w:r w:rsidRPr="00740F09">
        <w:rPr>
          <w:b/>
          <w:i/>
          <w:color w:val="1F497D" w:themeColor="text2"/>
        </w:rPr>
        <w:t xml:space="preserve">make flight travel departures </w:t>
      </w:r>
      <w:r w:rsidR="00BC0E07">
        <w:rPr>
          <w:b/>
          <w:i/>
          <w:color w:val="1F497D" w:themeColor="text2"/>
        </w:rPr>
        <w:t>for</w:t>
      </w:r>
      <w:r w:rsidRPr="00740F09">
        <w:rPr>
          <w:b/>
          <w:i/>
          <w:color w:val="1F497D" w:themeColor="text2"/>
        </w:rPr>
        <w:t xml:space="preserve"> </w:t>
      </w:r>
      <w:r w:rsidR="003B7DB2">
        <w:rPr>
          <w:b/>
          <w:i/>
          <w:color w:val="1F497D" w:themeColor="text2"/>
        </w:rPr>
        <w:t>5:30</w:t>
      </w:r>
      <w:r w:rsidR="00BC0E07">
        <w:rPr>
          <w:b/>
          <w:i/>
          <w:color w:val="1F497D" w:themeColor="text2"/>
        </w:rPr>
        <w:t xml:space="preserve"> pm or later.</w:t>
      </w:r>
    </w:p>
    <w:p w:rsidR="002A1198" w:rsidRPr="006F1C28" w:rsidRDefault="00DC17E7" w:rsidP="003B7DB2">
      <w:pPr>
        <w:pStyle w:val="NoSpacing"/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>Special Requirements: dietary</w:t>
      </w:r>
      <w:r w:rsidR="00F85529" w:rsidRPr="006F1C28">
        <w:rPr>
          <w:color w:val="1F497D" w:themeColor="text2"/>
        </w:rPr>
        <w:t xml:space="preserve"> and </w:t>
      </w:r>
      <w:r w:rsidR="002E2066" w:rsidRPr="006F1C28">
        <w:rPr>
          <w:color w:val="1F497D" w:themeColor="text2"/>
        </w:rPr>
        <w:t>other</w:t>
      </w:r>
      <w:r w:rsidRPr="006F1C28">
        <w:rPr>
          <w:color w:val="1F497D" w:themeColor="text2"/>
        </w:rPr>
        <w:t xml:space="preserve">: </w:t>
      </w:r>
      <w:r w:rsidR="00A816DF" w:rsidRPr="006F1C28">
        <w:rPr>
          <w:color w:val="1F497D" w:themeColor="text2"/>
        </w:rPr>
        <w:t xml:space="preserve">please </w:t>
      </w:r>
      <w:r w:rsidR="00172E67" w:rsidRPr="006F1C28">
        <w:rPr>
          <w:color w:val="1F497D" w:themeColor="text2"/>
        </w:rPr>
        <w:t>specify</w:t>
      </w:r>
      <w:r w:rsidR="00A816DF" w:rsidRPr="006F1C28">
        <w:rPr>
          <w:color w:val="1F497D" w:themeColor="text2"/>
        </w:rPr>
        <w:t xml:space="preserve"> in the box below</w:t>
      </w:r>
      <w:r w:rsidR="00411157" w:rsidRPr="006F1C28">
        <w:rPr>
          <w:color w:val="1F497D" w:themeColor="text2"/>
        </w:rPr>
        <w:t xml:space="preserve">. </w:t>
      </w:r>
      <w:r w:rsidR="003F5E08" w:rsidRPr="006F1C28">
        <w:rPr>
          <w:color w:val="1F497D" w:themeColor="text2"/>
        </w:rPr>
        <w:t>F</w:t>
      </w:r>
      <w:r w:rsidRPr="006F1C28">
        <w:rPr>
          <w:color w:val="1F497D" w:themeColor="text2"/>
        </w:rPr>
        <w:t xml:space="preserve">or mobility the </w:t>
      </w:r>
      <w:r w:rsidR="00AC1E88" w:rsidRPr="006F1C28">
        <w:rPr>
          <w:color w:val="1F497D" w:themeColor="text2"/>
        </w:rPr>
        <w:t>hotel</w:t>
      </w:r>
      <w:r w:rsidR="008B5022" w:rsidRPr="006F1C28">
        <w:rPr>
          <w:color w:val="1F497D" w:themeColor="text2"/>
        </w:rPr>
        <w:t>, accommodation</w:t>
      </w:r>
      <w:r w:rsidR="00AC1E88" w:rsidRPr="006F1C28">
        <w:rPr>
          <w:color w:val="1F497D" w:themeColor="text2"/>
        </w:rPr>
        <w:t xml:space="preserve"> and</w:t>
      </w:r>
      <w:r w:rsidR="00A816DF" w:rsidRPr="006F1C28">
        <w:rPr>
          <w:color w:val="1F497D" w:themeColor="text2"/>
        </w:rPr>
        <w:t xml:space="preserve"> conference spaces are accessible by lifts and ramps.</w:t>
      </w:r>
      <w:r w:rsidR="002A1198" w:rsidRPr="006F1C28">
        <w:rPr>
          <w:color w:val="1F497D" w:themeColor="text2"/>
        </w:rPr>
        <w:tab/>
        <w:t xml:space="preserve"> </w:t>
      </w:r>
    </w:p>
    <w:p w:rsidR="002A1198" w:rsidRPr="006F1C28" w:rsidRDefault="002A1198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 xml:space="preserve"> </w:t>
      </w:r>
    </w:p>
    <w:p w:rsidR="00411157" w:rsidRPr="006F1C28" w:rsidRDefault="00411157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noProof/>
          <w:color w:val="1F497D" w:themeColor="text2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D36C43" wp14:editId="13ED3670">
                <wp:simplePos x="0" y="0"/>
                <wp:positionH relativeFrom="column">
                  <wp:posOffset>190500</wp:posOffset>
                </wp:positionH>
                <wp:positionV relativeFrom="paragraph">
                  <wp:posOffset>12700</wp:posOffset>
                </wp:positionV>
                <wp:extent cx="342900" cy="228600"/>
                <wp:effectExtent l="9525" t="12700" r="9525" b="6350"/>
                <wp:wrapNone/>
                <wp:docPr id="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5pt;margin-top:1pt;width:27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"/>
            </w:pict>
          </mc:Fallback>
        </mc:AlternateContent>
      </w:r>
      <w:r w:rsidRPr="006F1C28">
        <w:rPr>
          <w:color w:val="1F497D" w:themeColor="text2"/>
        </w:rPr>
        <w:tab/>
      </w:r>
      <w:r w:rsidRPr="006F1C28">
        <w:rPr>
          <w:b/>
          <w:color w:val="1F497D" w:themeColor="text2"/>
        </w:rPr>
        <w:t xml:space="preserve">YES </w:t>
      </w:r>
      <w:r w:rsidRPr="006F1C28">
        <w:rPr>
          <w:color w:val="1F497D" w:themeColor="text2"/>
          <w:sz w:val="28"/>
        </w:rPr>
        <w:tab/>
        <w:t xml:space="preserve"> </w:t>
      </w:r>
      <w:r w:rsidRPr="006F1C28">
        <w:rPr>
          <w:color w:val="1F497D" w:themeColor="text2"/>
          <w:sz w:val="28"/>
        </w:rPr>
        <w:tab/>
      </w:r>
      <w:r w:rsidRPr="006F1C28">
        <w:rPr>
          <w:color w:val="1F497D" w:themeColor="text2"/>
        </w:rPr>
        <w:t xml:space="preserve">Dietary Requirements – </w:t>
      </w:r>
      <w:r w:rsidR="005E75EA" w:rsidRPr="006F1C28">
        <w:rPr>
          <w:color w:val="1F497D" w:themeColor="text2"/>
        </w:rPr>
        <w:t>(</w:t>
      </w:r>
      <w:r w:rsidRPr="006F1C28">
        <w:rPr>
          <w:color w:val="1F497D" w:themeColor="text2"/>
        </w:rPr>
        <w:t>Please list below</w:t>
      </w:r>
      <w:r w:rsidR="005E75EA" w:rsidRPr="006F1C28">
        <w:rPr>
          <w:color w:val="1F497D" w:themeColor="text2"/>
        </w:rPr>
        <w:t>)</w:t>
      </w:r>
      <w:r w:rsidRPr="006F1C28">
        <w:rPr>
          <w:color w:val="1F497D" w:themeColor="text2"/>
        </w:rPr>
        <w:t xml:space="preserve"> </w:t>
      </w:r>
      <w:r w:rsidRPr="006F1C28">
        <w:rPr>
          <w:color w:val="1F497D" w:themeColor="text2"/>
        </w:rPr>
        <w:tab/>
      </w: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4E0FFA" wp14:editId="63C7A084">
                <wp:simplePos x="0" y="0"/>
                <wp:positionH relativeFrom="column">
                  <wp:posOffset>197485</wp:posOffset>
                </wp:positionH>
                <wp:positionV relativeFrom="paragraph">
                  <wp:posOffset>292735</wp:posOffset>
                </wp:positionV>
                <wp:extent cx="342900" cy="254000"/>
                <wp:effectExtent l="6985" t="5080" r="12065" b="762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5.55pt;margin-top:23.05pt;width:27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"/>
            </w:pict>
          </mc:Fallback>
        </mc:AlternateContent>
      </w:r>
      <w:r w:rsidRPr="006F1C28">
        <w:rPr>
          <w:color w:val="1F497D" w:themeColor="text2"/>
        </w:rPr>
        <w:t xml:space="preserve"> </w:t>
      </w:r>
    </w:p>
    <w:p w:rsidR="00411157" w:rsidRPr="006F1C28" w:rsidRDefault="00411157" w:rsidP="003B7DB2">
      <w:pPr>
        <w:tabs>
          <w:tab w:val="left" w:pos="1000"/>
        </w:tabs>
        <w:ind w:left="-142" w:right="-307"/>
        <w:rPr>
          <w:color w:val="1F497D" w:themeColor="text2"/>
        </w:rPr>
      </w:pPr>
      <w:r w:rsidRPr="006F1C28">
        <w:rPr>
          <w:color w:val="1F497D" w:themeColor="text2"/>
        </w:rPr>
        <w:tab/>
      </w:r>
      <w:r w:rsidRPr="006F1C28">
        <w:rPr>
          <w:b/>
          <w:color w:val="1F497D" w:themeColor="text2"/>
        </w:rPr>
        <w:t>YES</w:t>
      </w:r>
      <w:r w:rsidRPr="006F1C28">
        <w:rPr>
          <w:color w:val="1F497D" w:themeColor="text2"/>
        </w:rPr>
        <w:tab/>
      </w:r>
      <w:r w:rsidRPr="006F1C28">
        <w:rPr>
          <w:color w:val="1F497D" w:themeColor="text2"/>
        </w:rPr>
        <w:tab/>
      </w:r>
      <w:r w:rsidR="00FB5A50" w:rsidRPr="006F1C28">
        <w:rPr>
          <w:color w:val="1F497D" w:themeColor="text2"/>
        </w:rPr>
        <w:t>Other Requirements</w:t>
      </w:r>
      <w:r w:rsidR="00CE6C86" w:rsidRPr="006F1C28">
        <w:rPr>
          <w:color w:val="1F497D" w:themeColor="text2"/>
        </w:rPr>
        <w:t xml:space="preserve"> e</w:t>
      </w:r>
      <w:r w:rsidR="006F1C28">
        <w:rPr>
          <w:color w:val="1F497D" w:themeColor="text2"/>
        </w:rPr>
        <w:t>.</w:t>
      </w:r>
      <w:r w:rsidR="00CE6C86" w:rsidRPr="006F1C28">
        <w:rPr>
          <w:color w:val="1F497D" w:themeColor="text2"/>
        </w:rPr>
        <w:t>g</w:t>
      </w:r>
      <w:r w:rsidR="006F1C28">
        <w:rPr>
          <w:color w:val="1F497D" w:themeColor="text2"/>
        </w:rPr>
        <w:t>.</w:t>
      </w:r>
      <w:r w:rsidR="00CE6C86" w:rsidRPr="006F1C28">
        <w:rPr>
          <w:color w:val="1F497D" w:themeColor="text2"/>
        </w:rPr>
        <w:t xml:space="preserve"> mobility </w:t>
      </w:r>
      <w:r w:rsidR="00FB5A50" w:rsidRPr="006F1C28">
        <w:rPr>
          <w:color w:val="1F497D" w:themeColor="text2"/>
        </w:rPr>
        <w:t>(Please list below)</w:t>
      </w:r>
    </w:p>
    <w:p w:rsidR="00A816DF" w:rsidRPr="006F1C28" w:rsidRDefault="00411157" w:rsidP="003B7DB2">
      <w:pPr>
        <w:ind w:left="-142" w:right="-307"/>
        <w:rPr>
          <w:color w:val="1F497D" w:themeColor="text2"/>
        </w:rPr>
      </w:pPr>
      <w:r w:rsidRPr="006F1C28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65D8B8" wp14:editId="6A37F2D8">
                <wp:simplePos x="0" y="0"/>
                <wp:positionH relativeFrom="column">
                  <wp:posOffset>-73379</wp:posOffset>
                </wp:positionH>
                <wp:positionV relativeFrom="paragraph">
                  <wp:posOffset>113877</wp:posOffset>
                </wp:positionV>
                <wp:extent cx="6942667" cy="970844"/>
                <wp:effectExtent l="0" t="0" r="10795" b="2032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67" cy="970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7E7" w:rsidRPr="00DC17E7" w:rsidRDefault="00DC17E7" w:rsidP="00DC1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-5.8pt;margin-top:8.95pt;width:546.65pt;height:7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DALAIAAFg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">
                <v:textbox>
                  <w:txbxContent>
                    <w:p w:rsidR="00DC17E7" w:rsidRPr="00DC17E7" w:rsidRDefault="00DC17E7" w:rsidP="00DC17E7"/>
                  </w:txbxContent>
                </v:textbox>
              </v:shape>
            </w:pict>
          </mc:Fallback>
        </mc:AlternateContent>
      </w:r>
    </w:p>
    <w:p w:rsidR="00A816DF" w:rsidRPr="006F1C28" w:rsidRDefault="00A816DF" w:rsidP="003B7DB2">
      <w:pPr>
        <w:ind w:left="-142" w:right="-307"/>
        <w:rPr>
          <w:color w:val="1F497D" w:themeColor="text2"/>
        </w:rPr>
      </w:pPr>
    </w:p>
    <w:p w:rsidR="00A816DF" w:rsidRPr="006F1C28" w:rsidRDefault="00A816DF" w:rsidP="003B7DB2">
      <w:pPr>
        <w:ind w:left="-142" w:right="-307"/>
        <w:rPr>
          <w:color w:val="1F497D" w:themeColor="text2"/>
        </w:rPr>
      </w:pPr>
    </w:p>
    <w:p w:rsidR="003B7DB2" w:rsidRDefault="003B7DB2" w:rsidP="003B7DB2">
      <w:pPr>
        <w:pStyle w:val="Heading1"/>
        <w:spacing w:before="0"/>
        <w:ind w:left="-142" w:right="-307"/>
        <w:jc w:val="center"/>
        <w:rPr>
          <w:color w:val="1F497D" w:themeColor="text2"/>
          <w:highlight w:val="green"/>
        </w:rPr>
      </w:pPr>
    </w:p>
    <w:p w:rsidR="00A816DF" w:rsidRPr="006F1C28" w:rsidRDefault="00A816DF" w:rsidP="003B7DB2">
      <w:pPr>
        <w:pStyle w:val="Heading1"/>
        <w:ind w:left="-142" w:right="-307"/>
        <w:jc w:val="center"/>
        <w:rPr>
          <w:color w:val="1F497D" w:themeColor="text2"/>
        </w:rPr>
      </w:pPr>
      <w:r w:rsidRPr="00905168">
        <w:rPr>
          <w:color w:val="1F497D" w:themeColor="text2"/>
          <w:highlight w:val="green"/>
        </w:rPr>
        <w:t>Please return yo</w:t>
      </w:r>
      <w:r w:rsidR="0052000D" w:rsidRPr="00905168">
        <w:rPr>
          <w:color w:val="1F497D" w:themeColor="text2"/>
          <w:highlight w:val="green"/>
        </w:rPr>
        <w:t xml:space="preserve">ur registration by </w:t>
      </w:r>
      <w:r w:rsidR="00905168" w:rsidRPr="00905168">
        <w:rPr>
          <w:color w:val="1F497D" w:themeColor="text2"/>
          <w:highlight w:val="green"/>
        </w:rPr>
        <w:t>Wednesday 28 February 2018</w:t>
      </w:r>
      <w:r w:rsidR="00447185" w:rsidRPr="00905168">
        <w:rPr>
          <w:color w:val="1F497D" w:themeColor="text2"/>
          <w:highlight w:val="green"/>
        </w:rPr>
        <w:t xml:space="preserve"> to </w:t>
      </w:r>
      <w:r w:rsidR="008A14E8" w:rsidRPr="00905168">
        <w:rPr>
          <w:color w:val="1F497D" w:themeColor="text2"/>
          <w:highlight w:val="green"/>
        </w:rPr>
        <w:br/>
      </w:r>
      <w:hyperlink r:id="rId7" w:history="1">
        <w:r w:rsidR="00447185" w:rsidRPr="00905168">
          <w:rPr>
            <w:rStyle w:val="Hyperlink"/>
            <w:color w:val="1F497D" w:themeColor="text2"/>
            <w:sz w:val="24"/>
            <w:highlight w:val="green"/>
          </w:rPr>
          <w:t>danielle.sutherland@ismapng.org.au</w:t>
        </w:r>
      </w:hyperlink>
      <w:r w:rsidR="00411157" w:rsidRPr="00905168">
        <w:rPr>
          <w:color w:val="1F497D" w:themeColor="text2"/>
          <w:sz w:val="24"/>
          <w:highlight w:val="green"/>
        </w:rPr>
        <w:br/>
      </w:r>
      <w:r w:rsidR="008A14E8" w:rsidRPr="00905168">
        <w:rPr>
          <w:color w:val="1F497D" w:themeColor="text2"/>
          <w:highlight w:val="green"/>
        </w:rPr>
        <w:t xml:space="preserve"> or PO Box 284 Petersham NSW 2049</w:t>
      </w:r>
    </w:p>
    <w:p w:rsidR="00A816DF" w:rsidRPr="006F1C28" w:rsidRDefault="003F5E08" w:rsidP="003B7DB2">
      <w:pPr>
        <w:ind w:left="-142" w:right="-307"/>
        <w:jc w:val="center"/>
        <w:rPr>
          <w:color w:val="1F497D" w:themeColor="text2"/>
        </w:rPr>
      </w:pPr>
      <w:r w:rsidRPr="006F1C28">
        <w:rPr>
          <w:color w:val="1F497D" w:themeColor="text2"/>
        </w:rPr>
        <w:t>For further information</w:t>
      </w:r>
      <w:r w:rsidR="00447185" w:rsidRPr="006F1C28">
        <w:rPr>
          <w:color w:val="1F497D" w:themeColor="text2"/>
        </w:rPr>
        <w:t xml:space="preserve"> please contact Danielle Sutherland</w:t>
      </w:r>
      <w:r w:rsidR="008A14E8" w:rsidRPr="006F1C28">
        <w:rPr>
          <w:color w:val="1F497D" w:themeColor="text2"/>
        </w:rPr>
        <w:br/>
      </w:r>
      <w:r w:rsidRPr="006F1C28">
        <w:rPr>
          <w:color w:val="1F497D" w:themeColor="text2"/>
        </w:rPr>
        <w:t xml:space="preserve">Tel: </w:t>
      </w:r>
      <w:r w:rsidR="00A816DF" w:rsidRPr="006F1C28">
        <w:rPr>
          <w:color w:val="1F497D" w:themeColor="text2"/>
        </w:rPr>
        <w:t xml:space="preserve">02 9572 5400; </w:t>
      </w:r>
      <w:r w:rsidRPr="006F1C28">
        <w:rPr>
          <w:color w:val="1F497D" w:themeColor="text2"/>
        </w:rPr>
        <w:t xml:space="preserve">  Email:  </w:t>
      </w:r>
      <w:r w:rsidR="00463F78" w:rsidRPr="006F1C28">
        <w:rPr>
          <w:color w:val="1F497D" w:themeColor="text2"/>
        </w:rPr>
        <w:t>d</w:t>
      </w:r>
      <w:r w:rsidR="00447185" w:rsidRPr="006F1C28">
        <w:rPr>
          <w:color w:val="1F497D" w:themeColor="text2"/>
        </w:rPr>
        <w:t>anielle.sutherland</w:t>
      </w:r>
      <w:r w:rsidR="00A816DF" w:rsidRPr="006F1C28">
        <w:rPr>
          <w:color w:val="1F497D" w:themeColor="text2"/>
        </w:rPr>
        <w:t>@ismapng.org.au</w:t>
      </w:r>
    </w:p>
    <w:p w:rsidR="00DC17E7" w:rsidRPr="006F1C28" w:rsidRDefault="00DC17E7" w:rsidP="00FC0B40">
      <w:pPr>
        <w:ind w:left="-284" w:right="-307"/>
        <w:rPr>
          <w:color w:val="1F497D" w:themeColor="text2"/>
        </w:rPr>
      </w:pPr>
    </w:p>
    <w:p w:rsidR="00FB5A50" w:rsidRPr="006F1C28" w:rsidRDefault="00FB5A50" w:rsidP="00FC0B40">
      <w:pPr>
        <w:ind w:left="-284" w:right="-307"/>
        <w:rPr>
          <w:color w:val="1F497D" w:themeColor="text2"/>
        </w:rPr>
      </w:pPr>
    </w:p>
    <w:p w:rsidR="00FB5A50" w:rsidRPr="006F1C28" w:rsidRDefault="00FB5A50" w:rsidP="00FC0B40">
      <w:pPr>
        <w:ind w:left="-284" w:right="-307"/>
        <w:rPr>
          <w:color w:val="1F497D" w:themeColor="text2"/>
        </w:rPr>
      </w:pPr>
    </w:p>
    <w:tbl>
      <w:tblPr>
        <w:tblStyle w:val="TableGrid"/>
        <w:tblW w:w="998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363"/>
        <w:gridCol w:w="3363"/>
      </w:tblGrid>
      <w:tr w:rsidR="006F1C28" w:rsidRPr="006F1C28" w:rsidTr="003B7DB2">
        <w:trPr>
          <w:trHeight w:val="1044"/>
        </w:trPr>
        <w:tc>
          <w:tcPr>
            <w:tcW w:w="9986" w:type="dxa"/>
            <w:gridSpan w:val="3"/>
          </w:tcPr>
          <w:p w:rsidR="005E75EA" w:rsidRPr="006F1C28" w:rsidRDefault="005E75EA" w:rsidP="00FC0B40">
            <w:pPr>
              <w:pStyle w:val="NoSpacing"/>
              <w:ind w:left="-284" w:right="-307"/>
              <w:jc w:val="center"/>
              <w:rPr>
                <w:rStyle w:val="Emphasis"/>
                <w:b/>
                <w:color w:val="1F497D" w:themeColor="text2"/>
              </w:rPr>
            </w:pPr>
            <w:r w:rsidRPr="006F1C28">
              <w:rPr>
                <w:rStyle w:val="Emphasis"/>
                <w:b/>
                <w:color w:val="1F497D" w:themeColor="text2"/>
              </w:rPr>
              <w:t xml:space="preserve">RYDGES SYDNEY-CENTRAL </w:t>
            </w:r>
          </w:p>
          <w:p w:rsidR="005E75EA" w:rsidRDefault="005E75EA" w:rsidP="00FC0B40">
            <w:pPr>
              <w:pStyle w:val="NoSpacing"/>
              <w:ind w:left="-284" w:right="-307"/>
              <w:jc w:val="center"/>
              <w:rPr>
                <w:rStyle w:val="Emphasis"/>
                <w:b/>
                <w:color w:val="1F497D" w:themeColor="text2"/>
              </w:rPr>
            </w:pPr>
            <w:r w:rsidRPr="006F1C28">
              <w:rPr>
                <w:rStyle w:val="Emphasis"/>
                <w:b/>
                <w:color w:val="1F497D" w:themeColor="text2"/>
              </w:rPr>
              <w:t>28 ALBION STREET, SURRY HILLS NSW 2040</w:t>
            </w:r>
          </w:p>
          <w:p w:rsidR="00905168" w:rsidRPr="006F1C28" w:rsidRDefault="00905168" w:rsidP="00FC0B40">
            <w:pPr>
              <w:pStyle w:val="NoSpacing"/>
              <w:ind w:left="-284" w:right="-307"/>
              <w:jc w:val="center"/>
              <w:rPr>
                <w:rStyle w:val="Emphasis"/>
                <w:b/>
                <w:color w:val="1F497D" w:themeColor="text2"/>
              </w:rPr>
            </w:pPr>
          </w:p>
          <w:p w:rsidR="005E75EA" w:rsidRPr="006F1C28" w:rsidRDefault="005E75EA" w:rsidP="00FC0B40">
            <w:pPr>
              <w:ind w:left="-284"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513"/>
        </w:trPr>
        <w:tc>
          <w:tcPr>
            <w:tcW w:w="3260" w:type="dxa"/>
          </w:tcPr>
          <w:p w:rsidR="005E75EA" w:rsidRPr="006F1C28" w:rsidRDefault="005E75EA" w:rsidP="00905168">
            <w:pPr>
              <w:ind w:left="142"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The Website for Rydges Hotel:</w:t>
            </w:r>
          </w:p>
        </w:tc>
        <w:tc>
          <w:tcPr>
            <w:tcW w:w="6726" w:type="dxa"/>
            <w:gridSpan w:val="2"/>
          </w:tcPr>
          <w:p w:rsidR="005E75EA" w:rsidRPr="006F1C28" w:rsidRDefault="00637F65" w:rsidP="00FC0B40">
            <w:pPr>
              <w:ind w:left="-284" w:right="-307"/>
              <w:rPr>
                <w:color w:val="1F497D" w:themeColor="text2"/>
              </w:rPr>
            </w:pPr>
            <w:hyperlink r:id="rId8" w:history="1">
              <w:r w:rsidR="005E75EA" w:rsidRPr="006F1C28">
                <w:rPr>
                  <w:rStyle w:val="Hyperlink"/>
                  <w:color w:val="1F497D" w:themeColor="text2"/>
                </w:rPr>
                <w:t>http://www.rydges.com/accommodation/sydney-nsw/sydney-central/welcome/</w:t>
              </w:r>
            </w:hyperlink>
          </w:p>
          <w:p w:rsidR="005E75EA" w:rsidRPr="006F1C28" w:rsidRDefault="005E75EA" w:rsidP="00FC0B40">
            <w:pPr>
              <w:ind w:left="-284"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4005"/>
        </w:trPr>
        <w:tc>
          <w:tcPr>
            <w:tcW w:w="9986" w:type="dxa"/>
            <w:gridSpan w:val="3"/>
          </w:tcPr>
          <w:p w:rsidR="002A1198" w:rsidRPr="006F1C28" w:rsidRDefault="002A1198" w:rsidP="003B7DB2">
            <w:pPr>
              <w:ind w:right="-307"/>
              <w:rPr>
                <w:color w:val="1F497D" w:themeColor="text2"/>
              </w:rPr>
            </w:pPr>
          </w:p>
          <w:p w:rsidR="00230739" w:rsidRPr="006F1C28" w:rsidRDefault="00230739" w:rsidP="003B7DB2">
            <w:pPr>
              <w:ind w:right="-307"/>
              <w:rPr>
                <w:rFonts w:cs="Gotham-Book"/>
                <w:color w:val="1F497D" w:themeColor="text2"/>
              </w:rPr>
            </w:pPr>
            <w:r w:rsidRPr="006F1C28">
              <w:rPr>
                <w:color w:val="1F497D" w:themeColor="text2"/>
              </w:rPr>
              <w:t xml:space="preserve">Rydges Hotel is centrally located adjacent to Sydney's bustling City and </w:t>
            </w:r>
            <w:r w:rsidRPr="006F1C28">
              <w:rPr>
                <w:rFonts w:cs="Gotham-Book"/>
                <w:color w:val="1F497D" w:themeColor="text2"/>
              </w:rPr>
              <w:t>is just 200m from Central Railway Station - there's easy access to Darling Harbour, The Entertainment Centre and Sydney's iconic Opera House.</w:t>
            </w:r>
          </w:p>
          <w:p w:rsidR="00230739" w:rsidRPr="006F1C28" w:rsidRDefault="00230739" w:rsidP="003B7DB2">
            <w:pPr>
              <w:ind w:right="-307"/>
              <w:rPr>
                <w:rFonts w:cs="Gotham-Book"/>
                <w:color w:val="1F497D" w:themeColor="text2"/>
              </w:rPr>
            </w:pPr>
          </w:p>
          <w:p w:rsidR="00230739" w:rsidRPr="006F1C28" w:rsidRDefault="002A1198" w:rsidP="003B7DB2">
            <w:pPr>
              <w:ind w:right="-307"/>
              <w:jc w:val="center"/>
              <w:rPr>
                <w:color w:val="1F497D" w:themeColor="text2"/>
              </w:rPr>
            </w:pPr>
            <w:r w:rsidRPr="006F1C28">
              <w:rPr>
                <w:noProof/>
                <w:color w:val="1F497D" w:themeColor="text2"/>
              </w:rPr>
              <w:drawing>
                <wp:inline distT="0" distB="0" distL="0" distR="0" wp14:anchorId="40297129" wp14:editId="10E71387">
                  <wp:extent cx="4237150" cy="17926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7826" t="29730" r="18261" b="44763"/>
                          <a:stretch/>
                        </pic:blipFill>
                        <pic:spPr bwMode="auto">
                          <a:xfrm>
                            <a:off x="0" y="0"/>
                            <a:ext cx="4250968" cy="1798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0739" w:rsidRPr="006F1C28" w:rsidRDefault="00230739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CE6C86" w:rsidRPr="006F1C28" w:rsidRDefault="00CE6C86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CE6C86" w:rsidRPr="006F1C28" w:rsidRDefault="00CE6C86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CE6C86" w:rsidRPr="006F1C28" w:rsidRDefault="00CE6C86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5E75EA" w:rsidRPr="006F1C28" w:rsidRDefault="00CE6C86" w:rsidP="003B7DB2">
            <w:pPr>
              <w:ind w:left="34"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For those arriving on:</w:t>
            </w:r>
          </w:p>
        </w:tc>
        <w:tc>
          <w:tcPr>
            <w:tcW w:w="3363" w:type="dxa"/>
          </w:tcPr>
          <w:p w:rsidR="005E75EA" w:rsidRPr="006F1C28" w:rsidRDefault="005E75EA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5E75EA" w:rsidRPr="006F1C28" w:rsidRDefault="005E75EA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73"/>
        </w:trPr>
        <w:tc>
          <w:tcPr>
            <w:tcW w:w="3260" w:type="dxa"/>
          </w:tcPr>
          <w:p w:rsidR="00372463" w:rsidRPr="006F1C28" w:rsidRDefault="003B7DB2" w:rsidP="003B7DB2">
            <w:pPr>
              <w:ind w:left="34" w:right="-307"/>
              <w:rPr>
                <w:color w:val="1F497D" w:themeColor="text2"/>
              </w:rPr>
            </w:pPr>
            <w:r>
              <w:rPr>
                <w:color w:val="1F497D" w:themeColor="text2"/>
              </w:rPr>
              <w:t>Sunday 5 August 2018</w:t>
            </w: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 w:firstLine="34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 xml:space="preserve">2:00pm </w:t>
            </w:r>
            <w:r w:rsidR="00F85529" w:rsidRPr="006F1C28">
              <w:rPr>
                <w:color w:val="1F497D" w:themeColor="text2"/>
              </w:rPr>
              <w:t>Hotel check in open</w:t>
            </w:r>
            <w:r w:rsidR="00F53817" w:rsidRPr="006F1C28">
              <w:rPr>
                <w:color w:val="1F497D" w:themeColor="text2"/>
              </w:rPr>
              <w:t>s</w:t>
            </w: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Evening Free</w:t>
            </w: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230739" w:rsidRPr="006F1C28" w:rsidRDefault="00230739" w:rsidP="003B7DB2">
            <w:pPr>
              <w:ind w:left="3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230739" w:rsidP="003B7DB2">
            <w:pPr>
              <w:ind w:right="-307" w:firstLine="34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230739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372463" w:rsidRPr="006F1C28" w:rsidRDefault="003B7DB2" w:rsidP="003B7DB2">
            <w:pPr>
              <w:ind w:left="34" w:right="-307"/>
              <w:rPr>
                <w:color w:val="1F497D" w:themeColor="text2"/>
              </w:rPr>
            </w:pPr>
            <w:r>
              <w:rPr>
                <w:color w:val="1F497D" w:themeColor="text2"/>
              </w:rPr>
              <w:t>Monday 6 August 2018</w:t>
            </w:r>
          </w:p>
        </w:tc>
        <w:tc>
          <w:tcPr>
            <w:tcW w:w="3363" w:type="dxa"/>
          </w:tcPr>
          <w:p w:rsidR="00372463" w:rsidRPr="006F1C28" w:rsidRDefault="003B7DB2" w:rsidP="003B7DB2">
            <w:pPr>
              <w:ind w:right="-307" w:firstLine="34"/>
              <w:rPr>
                <w:color w:val="1F497D" w:themeColor="text2"/>
              </w:rPr>
            </w:pPr>
            <w:r>
              <w:rPr>
                <w:color w:val="1F497D" w:themeColor="text2"/>
              </w:rPr>
              <w:t xml:space="preserve">9:45am - </w:t>
            </w:r>
            <w:r w:rsidR="00372463" w:rsidRPr="006F1C28">
              <w:rPr>
                <w:color w:val="1F497D" w:themeColor="text2"/>
              </w:rPr>
              <w:t xml:space="preserve"> Registration</w:t>
            </w:r>
          </w:p>
        </w:tc>
        <w:tc>
          <w:tcPr>
            <w:tcW w:w="3363" w:type="dxa"/>
          </w:tcPr>
          <w:p w:rsidR="00372463" w:rsidRPr="006F1C28" w:rsidRDefault="0012548A" w:rsidP="003B7DB2">
            <w:pPr>
              <w:ind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 xml:space="preserve">Oxford I </w:t>
            </w: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230739" w:rsidRPr="006F1C28" w:rsidRDefault="00230739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3B7DB2" w:rsidP="003B7DB2">
            <w:pPr>
              <w:ind w:right="-307" w:firstLine="34"/>
              <w:rPr>
                <w:color w:val="1F497D" w:themeColor="text2"/>
              </w:rPr>
            </w:pPr>
            <w:r>
              <w:rPr>
                <w:color w:val="1F497D" w:themeColor="text2"/>
              </w:rPr>
              <w:t>10:30</w:t>
            </w:r>
            <w:r w:rsidR="00230739" w:rsidRPr="006F1C28">
              <w:rPr>
                <w:color w:val="1F497D" w:themeColor="text2"/>
              </w:rPr>
              <w:t xml:space="preserve">am – </w:t>
            </w:r>
            <w:r w:rsidR="006F1C28">
              <w:rPr>
                <w:color w:val="1F497D" w:themeColor="text2"/>
              </w:rPr>
              <w:t>5:00pm</w:t>
            </w:r>
            <w:r w:rsidR="00230739" w:rsidRPr="006F1C28">
              <w:rPr>
                <w:color w:val="1F497D" w:themeColor="text2"/>
              </w:rPr>
              <w:t xml:space="preserve"> Working Session</w:t>
            </w:r>
          </w:p>
        </w:tc>
        <w:tc>
          <w:tcPr>
            <w:tcW w:w="3363" w:type="dxa"/>
          </w:tcPr>
          <w:p w:rsidR="00230739" w:rsidRPr="006F1C28" w:rsidRDefault="0012548A" w:rsidP="003B7DB2">
            <w:pPr>
              <w:ind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 xml:space="preserve">Oxford I </w:t>
            </w: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372463" w:rsidRPr="006F1C28" w:rsidRDefault="00372463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 w:firstLine="34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 xml:space="preserve">6:30pm </w:t>
            </w:r>
            <w:r w:rsidR="00CE6C86" w:rsidRPr="006F1C28">
              <w:rPr>
                <w:color w:val="1F497D" w:themeColor="text2"/>
              </w:rPr>
              <w:t xml:space="preserve">Pre Dinner </w:t>
            </w:r>
            <w:r w:rsidRPr="006F1C28">
              <w:rPr>
                <w:color w:val="1F497D" w:themeColor="text2"/>
              </w:rPr>
              <w:t>Drinks</w:t>
            </w: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The Surry Room</w:t>
            </w: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CE6C86" w:rsidRPr="006F1C28" w:rsidRDefault="00CE6C86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CE6C86" w:rsidRPr="006F1C28" w:rsidRDefault="00CE6C86" w:rsidP="003B7DB2">
            <w:pPr>
              <w:ind w:right="-307" w:firstLine="34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7:00pm Dinner</w:t>
            </w:r>
          </w:p>
        </w:tc>
        <w:tc>
          <w:tcPr>
            <w:tcW w:w="3363" w:type="dxa"/>
          </w:tcPr>
          <w:p w:rsidR="00CE6C86" w:rsidRPr="006F1C28" w:rsidRDefault="00CE6C86" w:rsidP="003B7DB2">
            <w:pPr>
              <w:ind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The Surry Room</w:t>
            </w: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230739" w:rsidRPr="006F1C28" w:rsidRDefault="00230739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230739" w:rsidP="003B7DB2">
            <w:pPr>
              <w:ind w:right="-307" w:firstLine="34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230739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372463" w:rsidRPr="006F1C28" w:rsidRDefault="006F1C28" w:rsidP="003B7DB2">
            <w:pPr>
              <w:ind w:right="-307"/>
              <w:rPr>
                <w:color w:val="1F497D" w:themeColor="text2"/>
              </w:rPr>
            </w:pPr>
            <w:r>
              <w:rPr>
                <w:color w:val="1F497D" w:themeColor="text2"/>
              </w:rPr>
              <w:t>Friday 13 October 2017</w:t>
            </w: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 w:firstLine="34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9:00am – 3:</w:t>
            </w:r>
            <w:r w:rsidR="003B7DB2">
              <w:rPr>
                <w:color w:val="1F497D" w:themeColor="text2"/>
              </w:rPr>
              <w:t>30</w:t>
            </w:r>
            <w:r w:rsidRPr="006F1C28">
              <w:rPr>
                <w:color w:val="1F497D" w:themeColor="text2"/>
              </w:rPr>
              <w:t>pm Working Session</w:t>
            </w:r>
          </w:p>
        </w:tc>
        <w:tc>
          <w:tcPr>
            <w:tcW w:w="3363" w:type="dxa"/>
          </w:tcPr>
          <w:p w:rsidR="00372463" w:rsidRPr="006F1C28" w:rsidRDefault="0012548A" w:rsidP="003B7DB2">
            <w:pPr>
              <w:ind w:right="-307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>Oxford I</w:t>
            </w: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372463" w:rsidRPr="006F1C28" w:rsidRDefault="00372463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 w:firstLine="34"/>
              <w:rPr>
                <w:color w:val="1F497D" w:themeColor="text2"/>
              </w:rPr>
            </w:pPr>
            <w:r w:rsidRPr="006F1C28">
              <w:rPr>
                <w:color w:val="1F497D" w:themeColor="text2"/>
              </w:rPr>
              <w:t xml:space="preserve">Check out time is </w:t>
            </w:r>
            <w:r w:rsidR="00230739" w:rsidRPr="006F1C28">
              <w:rPr>
                <w:color w:val="1F497D" w:themeColor="text2"/>
              </w:rPr>
              <w:t>11:00am</w:t>
            </w: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57"/>
        </w:trPr>
        <w:tc>
          <w:tcPr>
            <w:tcW w:w="3260" w:type="dxa"/>
          </w:tcPr>
          <w:p w:rsidR="00372463" w:rsidRPr="006F1C28" w:rsidRDefault="00372463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372463" w:rsidRPr="006F1C28" w:rsidRDefault="003B7DB2" w:rsidP="003B7DB2">
            <w:pPr>
              <w:ind w:right="-307" w:firstLine="34"/>
              <w:rPr>
                <w:color w:val="1F497D" w:themeColor="text2"/>
              </w:rPr>
            </w:pPr>
            <w:r>
              <w:rPr>
                <w:color w:val="1F497D" w:themeColor="text2"/>
              </w:rPr>
              <w:t>3:30pm</w:t>
            </w:r>
            <w:r w:rsidR="00230739" w:rsidRPr="006F1C28">
              <w:rPr>
                <w:color w:val="1F497D" w:themeColor="text2"/>
              </w:rPr>
              <w:t xml:space="preserve"> Depart</w:t>
            </w:r>
          </w:p>
        </w:tc>
        <w:tc>
          <w:tcPr>
            <w:tcW w:w="3363" w:type="dxa"/>
          </w:tcPr>
          <w:p w:rsidR="00372463" w:rsidRPr="006F1C28" w:rsidRDefault="00372463" w:rsidP="003B7DB2">
            <w:pPr>
              <w:ind w:right="-307"/>
              <w:rPr>
                <w:color w:val="1F497D" w:themeColor="text2"/>
              </w:rPr>
            </w:pPr>
          </w:p>
        </w:tc>
      </w:tr>
      <w:tr w:rsidR="006F1C28" w:rsidRPr="006F1C28" w:rsidTr="003B7DB2">
        <w:trPr>
          <w:trHeight w:val="273"/>
        </w:trPr>
        <w:tc>
          <w:tcPr>
            <w:tcW w:w="3260" w:type="dxa"/>
          </w:tcPr>
          <w:p w:rsidR="00230739" w:rsidRPr="006F1C28" w:rsidRDefault="00230739" w:rsidP="00FC0B40">
            <w:pPr>
              <w:ind w:left="-284" w:right="-307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230739" w:rsidP="003B7DB2">
            <w:pPr>
              <w:ind w:right="-307" w:firstLine="34"/>
              <w:rPr>
                <w:color w:val="1F497D" w:themeColor="text2"/>
              </w:rPr>
            </w:pPr>
          </w:p>
        </w:tc>
        <w:tc>
          <w:tcPr>
            <w:tcW w:w="3363" w:type="dxa"/>
          </w:tcPr>
          <w:p w:rsidR="00230739" w:rsidRPr="006F1C28" w:rsidRDefault="00230739" w:rsidP="003B7DB2">
            <w:pPr>
              <w:ind w:right="-307"/>
              <w:rPr>
                <w:color w:val="1F497D" w:themeColor="text2"/>
              </w:rPr>
            </w:pPr>
          </w:p>
        </w:tc>
      </w:tr>
      <w:tr w:rsidR="00230739" w:rsidRPr="006F1C28" w:rsidTr="003B7DB2">
        <w:trPr>
          <w:trHeight w:val="257"/>
        </w:trPr>
        <w:tc>
          <w:tcPr>
            <w:tcW w:w="9986" w:type="dxa"/>
            <w:gridSpan w:val="3"/>
          </w:tcPr>
          <w:p w:rsidR="00230739" w:rsidRPr="006F1C28" w:rsidRDefault="00230739" w:rsidP="00FC0B40">
            <w:pPr>
              <w:ind w:left="-284" w:right="-307"/>
              <w:rPr>
                <w:color w:val="1F497D" w:themeColor="text2"/>
              </w:rPr>
            </w:pPr>
          </w:p>
        </w:tc>
      </w:tr>
    </w:tbl>
    <w:p w:rsidR="00230739" w:rsidRPr="006F1C28" w:rsidRDefault="00230739" w:rsidP="00FC0B40">
      <w:pPr>
        <w:tabs>
          <w:tab w:val="left" w:pos="980"/>
        </w:tabs>
        <w:ind w:left="-284" w:right="-307"/>
        <w:rPr>
          <w:color w:val="1F497D" w:themeColor="text2"/>
        </w:rPr>
      </w:pPr>
    </w:p>
    <w:sectPr w:rsidR="00230739" w:rsidRPr="006F1C28" w:rsidSect="009B0635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8EA" w:rsidRDefault="004528EA" w:rsidP="004528EA">
      <w:pPr>
        <w:spacing w:after="0" w:line="240" w:lineRule="auto"/>
      </w:pPr>
      <w:r>
        <w:separator/>
      </w:r>
    </w:p>
  </w:endnote>
  <w:endnote w:type="continuationSeparator" w:id="0">
    <w:p w:rsidR="004528EA" w:rsidRDefault="004528EA" w:rsidP="0045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8EA" w:rsidRDefault="004528EA" w:rsidP="004528EA">
      <w:pPr>
        <w:spacing w:after="0" w:line="240" w:lineRule="auto"/>
      </w:pPr>
      <w:r>
        <w:separator/>
      </w:r>
    </w:p>
  </w:footnote>
  <w:footnote w:type="continuationSeparator" w:id="0">
    <w:p w:rsidR="004528EA" w:rsidRDefault="004528EA" w:rsidP="00452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8EA" w:rsidRDefault="004528EA">
    <w:pPr>
      <w:pStyle w:val="Header"/>
    </w:pPr>
    <w:r>
      <w:rPr>
        <w:noProof/>
      </w:rPr>
      <w:drawing>
        <wp:inline distT="0" distB="0" distL="0" distR="0" wp14:anchorId="79FB6BE3" wp14:editId="3D66D01D">
          <wp:extent cx="1004553" cy="352381"/>
          <wp:effectExtent l="0" t="0" r="5715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F_McAuleyMinistriesLtd_Horizontal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58" r="24632" b="11690"/>
                  <a:stretch/>
                </pic:blipFill>
                <pic:spPr bwMode="auto">
                  <a:xfrm>
                    <a:off x="0" y="0"/>
                    <a:ext cx="1006325" cy="3530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B90"/>
    <w:rsid w:val="00000B90"/>
    <w:rsid w:val="000075FA"/>
    <w:rsid w:val="0004018B"/>
    <w:rsid w:val="000531FA"/>
    <w:rsid w:val="000876FC"/>
    <w:rsid w:val="0012548A"/>
    <w:rsid w:val="00132A9A"/>
    <w:rsid w:val="00172E67"/>
    <w:rsid w:val="001954C6"/>
    <w:rsid w:val="001D295D"/>
    <w:rsid w:val="001E5D2F"/>
    <w:rsid w:val="002017AD"/>
    <w:rsid w:val="00205B33"/>
    <w:rsid w:val="00230739"/>
    <w:rsid w:val="00257059"/>
    <w:rsid w:val="0027416C"/>
    <w:rsid w:val="00287260"/>
    <w:rsid w:val="002A1198"/>
    <w:rsid w:val="002E18D4"/>
    <w:rsid w:val="002E2066"/>
    <w:rsid w:val="00316F87"/>
    <w:rsid w:val="003423F4"/>
    <w:rsid w:val="00365B33"/>
    <w:rsid w:val="0037102D"/>
    <w:rsid w:val="00372463"/>
    <w:rsid w:val="003A6506"/>
    <w:rsid w:val="003B7DB2"/>
    <w:rsid w:val="003C167E"/>
    <w:rsid w:val="003D5029"/>
    <w:rsid w:val="003E0842"/>
    <w:rsid w:val="003F5E08"/>
    <w:rsid w:val="004006C0"/>
    <w:rsid w:val="00404D64"/>
    <w:rsid w:val="00411157"/>
    <w:rsid w:val="004315C6"/>
    <w:rsid w:val="00434BCB"/>
    <w:rsid w:val="00436514"/>
    <w:rsid w:val="00447185"/>
    <w:rsid w:val="004528EA"/>
    <w:rsid w:val="00463F78"/>
    <w:rsid w:val="004755C3"/>
    <w:rsid w:val="00480435"/>
    <w:rsid w:val="004B3C7A"/>
    <w:rsid w:val="00503013"/>
    <w:rsid w:val="00505B04"/>
    <w:rsid w:val="0052000D"/>
    <w:rsid w:val="00550FBB"/>
    <w:rsid w:val="005627DC"/>
    <w:rsid w:val="00567803"/>
    <w:rsid w:val="005A355E"/>
    <w:rsid w:val="005C2B7D"/>
    <w:rsid w:val="005E75EA"/>
    <w:rsid w:val="00637F65"/>
    <w:rsid w:val="00651214"/>
    <w:rsid w:val="006C0243"/>
    <w:rsid w:val="006C0B59"/>
    <w:rsid w:val="006C495C"/>
    <w:rsid w:val="006D4FAC"/>
    <w:rsid w:val="006F1C28"/>
    <w:rsid w:val="0072593C"/>
    <w:rsid w:val="00740F09"/>
    <w:rsid w:val="007F3A64"/>
    <w:rsid w:val="008065A7"/>
    <w:rsid w:val="00855494"/>
    <w:rsid w:val="008863B6"/>
    <w:rsid w:val="00893996"/>
    <w:rsid w:val="008A14E8"/>
    <w:rsid w:val="008B5022"/>
    <w:rsid w:val="008C7834"/>
    <w:rsid w:val="008F3C9C"/>
    <w:rsid w:val="00902745"/>
    <w:rsid w:val="00905168"/>
    <w:rsid w:val="009101E0"/>
    <w:rsid w:val="00924710"/>
    <w:rsid w:val="00932D43"/>
    <w:rsid w:val="00972FBA"/>
    <w:rsid w:val="00991B2F"/>
    <w:rsid w:val="009B0635"/>
    <w:rsid w:val="009D1C0D"/>
    <w:rsid w:val="00A35514"/>
    <w:rsid w:val="00A43942"/>
    <w:rsid w:val="00A507B3"/>
    <w:rsid w:val="00A754DC"/>
    <w:rsid w:val="00A816DF"/>
    <w:rsid w:val="00A902FA"/>
    <w:rsid w:val="00AC1E88"/>
    <w:rsid w:val="00B2595A"/>
    <w:rsid w:val="00B455A1"/>
    <w:rsid w:val="00B71020"/>
    <w:rsid w:val="00BC0E07"/>
    <w:rsid w:val="00BE4855"/>
    <w:rsid w:val="00BF195E"/>
    <w:rsid w:val="00BF3FC5"/>
    <w:rsid w:val="00C11121"/>
    <w:rsid w:val="00C1584E"/>
    <w:rsid w:val="00C23001"/>
    <w:rsid w:val="00C316EE"/>
    <w:rsid w:val="00C471FE"/>
    <w:rsid w:val="00C54D33"/>
    <w:rsid w:val="00C832C6"/>
    <w:rsid w:val="00C835D0"/>
    <w:rsid w:val="00C83B0F"/>
    <w:rsid w:val="00C90266"/>
    <w:rsid w:val="00CB5405"/>
    <w:rsid w:val="00CE2329"/>
    <w:rsid w:val="00CE6C86"/>
    <w:rsid w:val="00D02C49"/>
    <w:rsid w:val="00D5551B"/>
    <w:rsid w:val="00DB3DAF"/>
    <w:rsid w:val="00DC17E7"/>
    <w:rsid w:val="00DD6A4F"/>
    <w:rsid w:val="00E21E2A"/>
    <w:rsid w:val="00E72920"/>
    <w:rsid w:val="00E9289F"/>
    <w:rsid w:val="00E95EF0"/>
    <w:rsid w:val="00EA6781"/>
    <w:rsid w:val="00EA6B52"/>
    <w:rsid w:val="00EF789D"/>
    <w:rsid w:val="00F1495D"/>
    <w:rsid w:val="00F53817"/>
    <w:rsid w:val="00F85529"/>
    <w:rsid w:val="00FB5A50"/>
    <w:rsid w:val="00FB6E02"/>
    <w:rsid w:val="00FC0B40"/>
    <w:rsid w:val="00FD3CFB"/>
    <w:rsid w:val="00FF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6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1584E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C1584E"/>
    <w:rPr>
      <w:i/>
      <w:iCs/>
    </w:rPr>
  </w:style>
  <w:style w:type="character" w:styleId="Hyperlink">
    <w:name w:val="Hyperlink"/>
    <w:basedOn w:val="DefaultParagraphFont"/>
    <w:uiPriority w:val="99"/>
    <w:unhideWhenUsed/>
    <w:rsid w:val="00A816D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5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5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8EA"/>
  </w:style>
  <w:style w:type="paragraph" w:styleId="Footer">
    <w:name w:val="footer"/>
    <w:basedOn w:val="Normal"/>
    <w:link w:val="FooterChar"/>
    <w:uiPriority w:val="99"/>
    <w:unhideWhenUsed/>
    <w:rsid w:val="0045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8EA"/>
  </w:style>
  <w:style w:type="table" w:styleId="TableGrid">
    <w:name w:val="Table Grid"/>
    <w:basedOn w:val="TableNormal"/>
    <w:uiPriority w:val="59"/>
    <w:rsid w:val="005E7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6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1584E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C1584E"/>
    <w:rPr>
      <w:i/>
      <w:iCs/>
    </w:rPr>
  </w:style>
  <w:style w:type="character" w:styleId="Hyperlink">
    <w:name w:val="Hyperlink"/>
    <w:basedOn w:val="DefaultParagraphFont"/>
    <w:uiPriority w:val="99"/>
    <w:unhideWhenUsed/>
    <w:rsid w:val="00A816D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5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5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8EA"/>
  </w:style>
  <w:style w:type="paragraph" w:styleId="Footer">
    <w:name w:val="footer"/>
    <w:basedOn w:val="Normal"/>
    <w:link w:val="FooterChar"/>
    <w:uiPriority w:val="99"/>
    <w:unhideWhenUsed/>
    <w:rsid w:val="0045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8EA"/>
  </w:style>
  <w:style w:type="table" w:styleId="TableGrid">
    <w:name w:val="Table Grid"/>
    <w:basedOn w:val="TableNormal"/>
    <w:uiPriority w:val="59"/>
    <w:rsid w:val="005E7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dges.com/accommodation/sydney-nsw/sydney-central/welcom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nielle.sutherland@ismapng.org.a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BBC7502B.dotm</Template>
  <TotalTime>111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OBT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Danielle Sutherland</cp:lastModifiedBy>
  <cp:revision>11</cp:revision>
  <cp:lastPrinted>2018-01-22T00:25:00Z</cp:lastPrinted>
  <dcterms:created xsi:type="dcterms:W3CDTF">2017-04-26T00:13:00Z</dcterms:created>
  <dcterms:modified xsi:type="dcterms:W3CDTF">2018-01-22T00:28:00Z</dcterms:modified>
</cp:coreProperties>
</file>